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24B68" w14:textId="77777777" w:rsidR="006F402B" w:rsidRPr="00C11FF6" w:rsidRDefault="00F42AC7" w:rsidP="00F5173F">
      <w:pPr>
        <w:pStyle w:val="Tytu"/>
        <w:spacing w:line="240" w:lineRule="auto"/>
        <w:rPr>
          <w:lang w:val="en-US"/>
        </w:rPr>
      </w:pPr>
      <w:r w:rsidRPr="00C11FF6">
        <w:rPr>
          <w:lang w:val="en-US"/>
        </w:rPr>
        <w:t xml:space="preserve">LYNX </w:t>
      </w:r>
      <w:r w:rsidR="005B5C76" w:rsidRPr="00C11FF6">
        <w:rPr>
          <w:lang w:val="en-US"/>
        </w:rPr>
        <w:t>LinkedIn Campaign</w:t>
      </w:r>
      <w:r w:rsidR="006F402B" w:rsidRPr="00C11FF6">
        <w:rPr>
          <w:lang w:val="en-US"/>
        </w:rPr>
        <w:t>:</w:t>
      </w:r>
    </w:p>
    <w:p w14:paraId="5AA2844D" w14:textId="77777777" w:rsidR="006F402B" w:rsidRPr="00C11FF6" w:rsidRDefault="00F42AC7" w:rsidP="00F5173F">
      <w:pPr>
        <w:pStyle w:val="Tytu"/>
        <w:spacing w:line="240" w:lineRule="auto"/>
        <w:rPr>
          <w:lang w:val="en-US"/>
        </w:rPr>
      </w:pPr>
      <w:r w:rsidRPr="00C11FF6">
        <w:rPr>
          <w:lang w:val="en-US"/>
        </w:rPr>
        <w:t xml:space="preserve">Instructions for Local Offices </w:t>
      </w:r>
    </w:p>
    <w:p w14:paraId="53CB91DB" w14:textId="6F6396F1" w:rsidR="00F42AC7" w:rsidRPr="00C11FF6" w:rsidRDefault="00F42AC7" w:rsidP="00F5173F">
      <w:pPr>
        <w:pStyle w:val="Tytu"/>
        <w:spacing w:line="240" w:lineRule="auto"/>
        <w:rPr>
          <w:lang w:val="en-US"/>
        </w:rPr>
      </w:pPr>
      <w:r w:rsidRPr="00C11FF6">
        <w:rPr>
          <w:lang w:val="en-US"/>
        </w:rPr>
        <w:t>&amp; Employees</w:t>
      </w:r>
    </w:p>
    <w:p w14:paraId="7E2421E5" w14:textId="77777777" w:rsidR="005B5C76" w:rsidRDefault="005B5C76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4C1E09CA" w14:textId="77777777" w:rsidR="00A95B6A" w:rsidRDefault="00A95B6A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065A5E7B" w14:textId="77777777" w:rsidR="00A95B6A" w:rsidRPr="00C11FF6" w:rsidRDefault="00A95B6A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43A76C7A" w14:textId="4E82E398" w:rsidR="00F42AC7" w:rsidRPr="00C11FF6" w:rsidRDefault="006F402B" w:rsidP="00F5173F">
      <w:pPr>
        <w:pStyle w:val="Text"/>
        <w:spacing w:after="0" w:line="240" w:lineRule="auto"/>
        <w:rPr>
          <w:b/>
          <w:bCs/>
          <w:lang w:val="en-US"/>
        </w:rPr>
      </w:pPr>
      <w:r w:rsidRPr="00C11FF6">
        <w:rPr>
          <w:b/>
          <w:bCs/>
          <w:lang w:val="en-US"/>
        </w:rPr>
        <w:t>Recommended p</w:t>
      </w:r>
      <w:r w:rsidR="00F42AC7" w:rsidRPr="00F42AC7">
        <w:rPr>
          <w:b/>
          <w:bCs/>
          <w:lang w:val="en-US"/>
        </w:rPr>
        <w:t>osting window for ALL posts: 08:00–10:00 CET</w:t>
      </w:r>
    </w:p>
    <w:p w14:paraId="53BD7F33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7657E461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67C0374C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50F8F42C" w14:textId="0E62137E" w:rsidR="005B5C76" w:rsidRPr="00C11FF6" w:rsidRDefault="00F5173F" w:rsidP="00F5173F">
      <w:pPr>
        <w:rPr>
          <w:sz w:val="40"/>
          <w:szCs w:val="40"/>
          <w:lang w:val="en-US"/>
        </w:rPr>
      </w:pPr>
      <w:r w:rsidRPr="00C11FF6">
        <w:rPr>
          <w:sz w:val="40"/>
          <w:szCs w:val="40"/>
          <w:lang w:val="en-US"/>
        </w:rPr>
        <w:t>Local office admins:</w:t>
      </w:r>
    </w:p>
    <w:p w14:paraId="08F97012" w14:textId="54163F31" w:rsidR="00F42AC7" w:rsidRPr="00F42AC7" w:rsidRDefault="00F42AC7" w:rsidP="00F5173F">
      <w:pPr>
        <w:pStyle w:val="Text"/>
        <w:spacing w:after="0" w:line="240" w:lineRule="auto"/>
        <w:rPr>
          <w:lang w:val="en-US"/>
        </w:rPr>
      </w:pPr>
    </w:p>
    <w:p w14:paraId="1798F030" w14:textId="77777777" w:rsidR="005B5C76" w:rsidRDefault="005B5C76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08D2C035" w14:textId="77777777" w:rsidR="00DF69B7" w:rsidRPr="00C11FF6" w:rsidRDefault="00DF69B7" w:rsidP="00F5173F">
      <w:pPr>
        <w:pStyle w:val="Text"/>
        <w:spacing w:after="0" w:line="240" w:lineRule="auto"/>
        <w:rPr>
          <w:b/>
          <w:bCs/>
          <w:lang w:val="en-US"/>
        </w:rPr>
      </w:pPr>
    </w:p>
    <w:p w14:paraId="7D779BEE" w14:textId="2A1347E8" w:rsidR="00F42AC7" w:rsidRPr="00F42AC7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C11FF6">
        <w:rPr>
          <w:b/>
          <w:bCs/>
          <w:sz w:val="24"/>
          <w:szCs w:val="24"/>
          <w:lang w:val="en-US"/>
        </w:rPr>
        <w:t xml:space="preserve"> </w:t>
      </w:r>
      <w:r w:rsidR="00F42AC7" w:rsidRPr="00F42AC7">
        <w:rPr>
          <w:b/>
          <w:bCs/>
          <w:sz w:val="24"/>
          <w:szCs w:val="24"/>
          <w:lang w:val="en-US"/>
        </w:rPr>
        <w:t>BEFORE 2</w:t>
      </w:r>
      <w:r w:rsidR="006F402B" w:rsidRPr="00C11FF6">
        <w:rPr>
          <w:b/>
          <w:bCs/>
          <w:sz w:val="24"/>
          <w:szCs w:val="24"/>
          <w:lang w:val="en-US"/>
        </w:rPr>
        <w:t>3</w:t>
      </w:r>
      <w:r w:rsidR="00F42AC7" w:rsidRPr="00F42AC7">
        <w:rPr>
          <w:b/>
          <w:bCs/>
          <w:sz w:val="24"/>
          <w:szCs w:val="24"/>
          <w:lang w:val="en-US"/>
        </w:rPr>
        <w:t xml:space="preserve"> </w:t>
      </w:r>
      <w:r w:rsidR="00F5173F" w:rsidRPr="00C11FF6">
        <w:rPr>
          <w:b/>
          <w:bCs/>
          <w:sz w:val="24"/>
          <w:szCs w:val="24"/>
          <w:lang w:val="en-US"/>
        </w:rPr>
        <w:t>February (</w:t>
      </w:r>
      <w:r w:rsidR="006F402B" w:rsidRPr="00C11FF6">
        <w:rPr>
          <w:b/>
          <w:bCs/>
          <w:sz w:val="24"/>
          <w:szCs w:val="24"/>
          <w:lang w:val="en-US"/>
        </w:rPr>
        <w:t>Monday</w:t>
      </w:r>
      <w:r w:rsidR="00F5173F" w:rsidRPr="00C11FF6">
        <w:rPr>
          <w:b/>
          <w:bCs/>
          <w:sz w:val="24"/>
          <w:szCs w:val="24"/>
          <w:lang w:val="en-US"/>
        </w:rPr>
        <w:t>)</w:t>
      </w:r>
    </w:p>
    <w:p w14:paraId="5BFDCD16" w14:textId="77777777" w:rsidR="005B5C76" w:rsidRPr="00C11FF6" w:rsidRDefault="005B5C76" w:rsidP="00F5173F">
      <w:pPr>
        <w:pStyle w:val="Text"/>
        <w:spacing w:after="0" w:line="240" w:lineRule="auto"/>
        <w:rPr>
          <w:rFonts w:ascii="Segoe UI Emoji" w:hAnsi="Segoe UI Emoji" w:cs="Segoe UI Emoji"/>
          <w:sz w:val="24"/>
          <w:szCs w:val="24"/>
          <w:lang w:val="en-US"/>
        </w:rPr>
      </w:pPr>
    </w:p>
    <w:p w14:paraId="35959D24" w14:textId="77777777" w:rsidR="006F402B" w:rsidRPr="00C11FF6" w:rsidRDefault="00F42AC7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F42AC7">
        <w:rPr>
          <w:rFonts w:ascii="Segoe UI Emoji" w:hAnsi="Segoe UI Emoji" w:cs="Segoe UI Emoji"/>
          <w:sz w:val="24"/>
          <w:szCs w:val="24"/>
          <w:lang w:val="en-US"/>
        </w:rPr>
        <w:t>🚫</w:t>
      </w:r>
      <w:r w:rsidRPr="00F42AC7">
        <w:rPr>
          <w:sz w:val="24"/>
          <w:szCs w:val="24"/>
          <w:lang w:val="en-US"/>
        </w:rPr>
        <w:t xml:space="preserve"> </w:t>
      </w:r>
      <w:r w:rsidRPr="00F42AC7">
        <w:rPr>
          <w:b/>
          <w:bCs/>
          <w:color w:val="EE0000"/>
          <w:sz w:val="24"/>
          <w:szCs w:val="24"/>
          <w:lang w:val="en-US"/>
        </w:rPr>
        <w:t>Do NOT update anything on LinkedIn before 23 February.</w:t>
      </w:r>
      <w:r w:rsidRPr="00F42AC7">
        <w:rPr>
          <w:color w:val="EE0000"/>
          <w:sz w:val="24"/>
          <w:szCs w:val="24"/>
          <w:lang w:val="en-US"/>
        </w:rPr>
        <w:br/>
      </w:r>
    </w:p>
    <w:p w14:paraId="70A5FADC" w14:textId="6E8D1619" w:rsidR="00F42AC7" w:rsidRPr="00F42AC7" w:rsidRDefault="00F42AC7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F42AC7">
        <w:rPr>
          <w:sz w:val="24"/>
          <w:szCs w:val="24"/>
          <w:lang w:val="en-US"/>
        </w:rPr>
        <w:t>Absolutely no:</w:t>
      </w:r>
    </w:p>
    <w:p w14:paraId="2A95BE70" w14:textId="77777777" w:rsidR="00F42AC7" w:rsidRPr="00F42AC7" w:rsidRDefault="00F42AC7" w:rsidP="00F5173F">
      <w:pPr>
        <w:pStyle w:val="Text"/>
        <w:numPr>
          <w:ilvl w:val="0"/>
          <w:numId w:val="21"/>
        </w:numPr>
        <w:spacing w:after="0" w:line="240" w:lineRule="auto"/>
        <w:rPr>
          <w:sz w:val="24"/>
          <w:szCs w:val="24"/>
          <w:lang w:val="en-US"/>
        </w:rPr>
      </w:pPr>
      <w:r w:rsidRPr="00F42AC7">
        <w:rPr>
          <w:sz w:val="24"/>
          <w:szCs w:val="24"/>
          <w:lang w:val="en-US"/>
        </w:rPr>
        <w:t>logo changes</w:t>
      </w:r>
    </w:p>
    <w:p w14:paraId="4DB7938C" w14:textId="77777777" w:rsidR="00F42AC7" w:rsidRPr="00F42AC7" w:rsidRDefault="00F42AC7" w:rsidP="00F5173F">
      <w:pPr>
        <w:pStyle w:val="Text"/>
        <w:numPr>
          <w:ilvl w:val="0"/>
          <w:numId w:val="21"/>
        </w:numPr>
        <w:spacing w:after="0" w:line="240" w:lineRule="auto"/>
        <w:rPr>
          <w:sz w:val="24"/>
          <w:szCs w:val="24"/>
          <w:lang w:val="en-US"/>
        </w:rPr>
      </w:pPr>
      <w:r w:rsidRPr="00F42AC7">
        <w:rPr>
          <w:sz w:val="24"/>
          <w:szCs w:val="24"/>
          <w:lang w:val="en-US"/>
        </w:rPr>
        <w:t>name changes</w:t>
      </w:r>
    </w:p>
    <w:p w14:paraId="16A438EE" w14:textId="77777777" w:rsidR="00F42AC7" w:rsidRPr="00F42AC7" w:rsidRDefault="00F42AC7" w:rsidP="00F5173F">
      <w:pPr>
        <w:pStyle w:val="Text"/>
        <w:numPr>
          <w:ilvl w:val="0"/>
          <w:numId w:val="21"/>
        </w:numPr>
        <w:spacing w:after="0" w:line="240" w:lineRule="auto"/>
        <w:rPr>
          <w:sz w:val="24"/>
          <w:szCs w:val="24"/>
          <w:lang w:val="en-US"/>
        </w:rPr>
      </w:pPr>
      <w:r w:rsidRPr="00F42AC7">
        <w:rPr>
          <w:sz w:val="24"/>
          <w:szCs w:val="24"/>
          <w:lang w:val="en-US"/>
        </w:rPr>
        <w:t>banner changes</w:t>
      </w:r>
    </w:p>
    <w:p w14:paraId="3528B87C" w14:textId="77777777" w:rsidR="00F42AC7" w:rsidRPr="00F42AC7" w:rsidRDefault="00F42AC7" w:rsidP="00F5173F">
      <w:pPr>
        <w:pStyle w:val="Text"/>
        <w:numPr>
          <w:ilvl w:val="0"/>
          <w:numId w:val="21"/>
        </w:numPr>
        <w:spacing w:after="0" w:line="240" w:lineRule="auto"/>
        <w:rPr>
          <w:sz w:val="24"/>
          <w:szCs w:val="24"/>
          <w:lang w:val="en-US"/>
        </w:rPr>
      </w:pPr>
      <w:r w:rsidRPr="00F42AC7">
        <w:rPr>
          <w:sz w:val="24"/>
          <w:szCs w:val="24"/>
          <w:lang w:val="en-US"/>
        </w:rPr>
        <w:t>company info updates</w:t>
      </w:r>
    </w:p>
    <w:p w14:paraId="763A4576" w14:textId="77777777" w:rsidR="00F42AC7" w:rsidRPr="00F42AC7" w:rsidRDefault="00F42AC7" w:rsidP="00F5173F">
      <w:pPr>
        <w:pStyle w:val="Text"/>
        <w:numPr>
          <w:ilvl w:val="0"/>
          <w:numId w:val="21"/>
        </w:numPr>
        <w:spacing w:after="0" w:line="240" w:lineRule="auto"/>
        <w:rPr>
          <w:sz w:val="24"/>
          <w:szCs w:val="24"/>
          <w:lang w:val="en-US"/>
        </w:rPr>
      </w:pPr>
      <w:r w:rsidRPr="00F42AC7">
        <w:rPr>
          <w:sz w:val="24"/>
          <w:szCs w:val="24"/>
          <w:lang w:val="en-US"/>
        </w:rPr>
        <w:t>employee profile edits</w:t>
      </w:r>
    </w:p>
    <w:p w14:paraId="5F1EC675" w14:textId="77777777" w:rsidR="005B5C76" w:rsidRPr="00C11FF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3487A698" w14:textId="02CF2082" w:rsidR="00F42AC7" w:rsidRPr="00F42AC7" w:rsidRDefault="00F42AC7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F42AC7">
        <w:rPr>
          <w:sz w:val="24"/>
          <w:szCs w:val="24"/>
          <w:lang w:val="en-US"/>
        </w:rPr>
        <w:t>This preserves the secrecy of the rebrand during the teaser stage.</w:t>
      </w:r>
    </w:p>
    <w:p w14:paraId="01D8E9EB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4FA25CD6" w14:textId="77777777" w:rsidR="006F402B" w:rsidRPr="00C11FF6" w:rsidRDefault="006F402B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524A3C3A" w14:textId="12975D05" w:rsidR="005B5C76" w:rsidRPr="005B5C7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C11FF6">
        <w:rPr>
          <w:b/>
          <w:bCs/>
          <w:sz w:val="24"/>
          <w:szCs w:val="24"/>
          <w:lang w:val="en-US"/>
        </w:rPr>
        <w:t xml:space="preserve"> </w:t>
      </w:r>
      <w:r w:rsidR="005B5C76" w:rsidRPr="005B5C76">
        <w:rPr>
          <w:b/>
          <w:bCs/>
          <w:sz w:val="24"/>
          <w:szCs w:val="24"/>
          <w:lang w:val="en-US"/>
        </w:rPr>
        <w:t xml:space="preserve">20 February (Friday) </w:t>
      </w:r>
      <w:r w:rsidRPr="00C11FF6">
        <w:rPr>
          <w:b/>
          <w:bCs/>
          <w:sz w:val="24"/>
          <w:szCs w:val="24"/>
          <w:lang w:val="en-US"/>
        </w:rPr>
        <w:t>–</w:t>
      </w:r>
      <w:r w:rsidR="005B5C76" w:rsidRPr="005B5C76">
        <w:rPr>
          <w:b/>
          <w:bCs/>
          <w:sz w:val="24"/>
          <w:szCs w:val="24"/>
          <w:lang w:val="en-US"/>
        </w:rPr>
        <w:t xml:space="preserve"> TEASER POST ONLY</w:t>
      </w:r>
    </w:p>
    <w:p w14:paraId="69269CE8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04F54D8C" w14:textId="61432D1D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What happens:</w:t>
      </w:r>
    </w:p>
    <w:p w14:paraId="51ACAA7B" w14:textId="7777777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rFonts w:ascii="Segoe UI Symbol" w:hAnsi="Segoe UI Symbol" w:cs="Segoe UI Symbol"/>
          <w:sz w:val="24"/>
          <w:szCs w:val="24"/>
          <w:lang w:val="en-US"/>
        </w:rPr>
        <w:t>✔</w:t>
      </w:r>
      <w:r w:rsidRPr="005B5C76">
        <w:rPr>
          <w:sz w:val="24"/>
          <w:szCs w:val="24"/>
          <w:lang w:val="en-US"/>
        </w:rPr>
        <w:t xml:space="preserve"> Only one action: </w:t>
      </w:r>
      <w:r w:rsidRPr="005B5C76">
        <w:rPr>
          <w:b/>
          <w:bCs/>
          <w:sz w:val="24"/>
          <w:szCs w:val="24"/>
          <w:lang w:val="en-US"/>
        </w:rPr>
        <w:t>posting the teaser graphic + text</w:t>
      </w:r>
      <w:r w:rsidRPr="005B5C76">
        <w:rPr>
          <w:sz w:val="24"/>
          <w:szCs w:val="24"/>
          <w:lang w:val="en-US"/>
        </w:rPr>
        <w:t>.</w:t>
      </w:r>
      <w:r w:rsidRPr="005B5C76">
        <w:rPr>
          <w:sz w:val="24"/>
          <w:szCs w:val="24"/>
          <w:lang w:val="en-US"/>
        </w:rPr>
        <w:br/>
      </w:r>
      <w:r w:rsidRPr="005B5C76">
        <w:rPr>
          <w:rFonts w:ascii="Segoe UI Emoji" w:hAnsi="Segoe UI Emoji" w:cs="Segoe UI Emoji"/>
          <w:sz w:val="24"/>
          <w:szCs w:val="24"/>
          <w:lang w:val="en-US"/>
        </w:rPr>
        <w:t>❌</w:t>
      </w:r>
      <w:r w:rsidRPr="005B5C76">
        <w:rPr>
          <w:sz w:val="24"/>
          <w:szCs w:val="24"/>
          <w:lang w:val="en-US"/>
        </w:rPr>
        <w:t xml:space="preserve"> No profile updates.</w:t>
      </w:r>
      <w:r w:rsidRPr="005B5C76">
        <w:rPr>
          <w:sz w:val="24"/>
          <w:szCs w:val="24"/>
          <w:lang w:val="en-US"/>
        </w:rPr>
        <w:br/>
      </w:r>
      <w:r w:rsidRPr="005B5C76">
        <w:rPr>
          <w:rFonts w:ascii="Segoe UI Emoji" w:hAnsi="Segoe UI Emoji" w:cs="Segoe UI Emoji"/>
          <w:sz w:val="24"/>
          <w:szCs w:val="24"/>
          <w:lang w:val="en-US"/>
        </w:rPr>
        <w:t>❌</w:t>
      </w:r>
      <w:r w:rsidRPr="005B5C76">
        <w:rPr>
          <w:sz w:val="24"/>
          <w:szCs w:val="24"/>
          <w:lang w:val="en-US"/>
        </w:rPr>
        <w:t xml:space="preserve"> No visual changes.</w:t>
      </w:r>
      <w:r w:rsidRPr="005B5C76">
        <w:rPr>
          <w:sz w:val="24"/>
          <w:szCs w:val="24"/>
          <w:lang w:val="en-US"/>
        </w:rPr>
        <w:br/>
      </w:r>
      <w:r w:rsidRPr="005B5C76">
        <w:rPr>
          <w:rFonts w:ascii="Segoe UI Emoji" w:hAnsi="Segoe UI Emoji" w:cs="Segoe UI Emoji"/>
          <w:sz w:val="24"/>
          <w:szCs w:val="24"/>
          <w:lang w:val="en-US"/>
        </w:rPr>
        <w:t>❌</w:t>
      </w:r>
      <w:r w:rsidRPr="005B5C76">
        <w:rPr>
          <w:sz w:val="24"/>
          <w:szCs w:val="24"/>
          <w:lang w:val="en-US"/>
        </w:rPr>
        <w:t xml:space="preserve"> No employee resharing required.</w:t>
      </w:r>
    </w:p>
    <w:p w14:paraId="02FAA5AB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68151A7B" w14:textId="095E554A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Why:</w:t>
      </w:r>
    </w:p>
    <w:p w14:paraId="4FAED8CC" w14:textId="56D8C8E1" w:rsid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The teaser works only if all pages still display the original brand.</w:t>
      </w:r>
      <w:r w:rsidRPr="005B5C76">
        <w:rPr>
          <w:sz w:val="24"/>
          <w:szCs w:val="24"/>
          <w:lang w:val="en-US"/>
        </w:rPr>
        <w:br/>
        <w:t>We don’t want to prematurely reveal the rebrand visually.</w:t>
      </w:r>
    </w:p>
    <w:p w14:paraId="02F44B43" w14:textId="5340236C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lastRenderedPageBreak/>
        <w:t>📅</w:t>
      </w:r>
      <w:r w:rsidRPr="00C11FF6">
        <w:rPr>
          <w:b/>
          <w:bCs/>
          <w:sz w:val="24"/>
          <w:szCs w:val="24"/>
          <w:lang w:val="en-US"/>
        </w:rPr>
        <w:t xml:space="preserve"> </w:t>
      </w:r>
      <w:r w:rsidR="00F5173F" w:rsidRPr="00C11FF6">
        <w:rPr>
          <w:b/>
          <w:bCs/>
          <w:sz w:val="24"/>
          <w:szCs w:val="24"/>
          <w:lang w:val="en-US"/>
        </w:rPr>
        <w:t xml:space="preserve">ON </w:t>
      </w:r>
      <w:r w:rsidRPr="005B5C76">
        <w:rPr>
          <w:b/>
          <w:bCs/>
          <w:sz w:val="24"/>
          <w:szCs w:val="24"/>
          <w:lang w:val="en-US"/>
        </w:rPr>
        <w:t xml:space="preserve">23 </w:t>
      </w:r>
      <w:r w:rsidR="00F5173F" w:rsidRPr="00C11FF6">
        <w:rPr>
          <w:b/>
          <w:bCs/>
          <w:sz w:val="24"/>
          <w:szCs w:val="24"/>
          <w:lang w:val="en-US"/>
        </w:rPr>
        <w:t>February (Monday)</w:t>
      </w:r>
      <w:r w:rsidRPr="005B5C76">
        <w:rPr>
          <w:b/>
          <w:bCs/>
          <w:sz w:val="24"/>
          <w:szCs w:val="24"/>
          <w:lang w:val="en-US"/>
        </w:rPr>
        <w:t xml:space="preserve"> = BRAND REVEAL DAY</w:t>
      </w:r>
    </w:p>
    <w:p w14:paraId="0B7D34B9" w14:textId="77777777" w:rsidR="005B5C76" w:rsidRPr="00C11FF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70F8014F" w14:textId="5041E864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 xml:space="preserve">This is the </w:t>
      </w:r>
      <w:r w:rsidRPr="005B5C76">
        <w:rPr>
          <w:b/>
          <w:bCs/>
          <w:sz w:val="24"/>
          <w:szCs w:val="24"/>
          <w:lang w:val="en-US"/>
        </w:rPr>
        <w:t>first moment</w:t>
      </w:r>
      <w:r w:rsidRPr="005B5C76">
        <w:rPr>
          <w:sz w:val="24"/>
          <w:szCs w:val="24"/>
          <w:lang w:val="en-US"/>
        </w:rPr>
        <w:t xml:space="preserve"> when any updates are allowed on LinkedIn.</w:t>
      </w:r>
    </w:p>
    <w:p w14:paraId="7DA2DB2A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755727D6" w14:textId="02E09AE4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Before posting the reveal, each local office MUST update:</w:t>
      </w:r>
    </w:p>
    <w:p w14:paraId="758DD90C" w14:textId="77777777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2BA0427E" w14:textId="77777777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1. Company name:</w:t>
      </w:r>
    </w:p>
    <w:p w14:paraId="3E239817" w14:textId="7777777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LYNX [Country]</w:t>
      </w:r>
    </w:p>
    <w:p w14:paraId="0F8B76D7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768E8CA9" w14:textId="65B944A6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2. Company logo:</w:t>
      </w:r>
    </w:p>
    <w:p w14:paraId="55B71539" w14:textId="0E32D63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Upload the new LYNX logo</w:t>
      </w:r>
      <w:r w:rsidRPr="00C11FF6">
        <w:rPr>
          <w:sz w:val="24"/>
          <w:szCs w:val="24"/>
          <w:lang w:val="en-US"/>
        </w:rPr>
        <w:t xml:space="preserve"> (profile picture)</w:t>
      </w:r>
      <w:r w:rsidRPr="005B5C76">
        <w:rPr>
          <w:sz w:val="24"/>
          <w:szCs w:val="24"/>
          <w:lang w:val="en-US"/>
        </w:rPr>
        <w:t>.</w:t>
      </w:r>
    </w:p>
    <w:p w14:paraId="3402AD25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6BB5FFD9" w14:textId="420424C0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3. Banner:</w:t>
      </w:r>
    </w:p>
    <w:p w14:paraId="4025275C" w14:textId="7777777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Upload the new branded background image.</w:t>
      </w:r>
    </w:p>
    <w:p w14:paraId="50E37B75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6C63D441" w14:textId="221669BF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4. Company description:</w:t>
      </w:r>
    </w:p>
    <w:p w14:paraId="4CD2A7AA" w14:textId="4F50AFFB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Update the “About” section.</w:t>
      </w:r>
    </w:p>
    <w:p w14:paraId="6D20E5A2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48770DE2" w14:textId="1A3B39B0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5. Website:</w:t>
      </w:r>
    </w:p>
    <w:p w14:paraId="1A5C6AE0" w14:textId="7777777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https://lynx.legal</w:t>
      </w:r>
    </w:p>
    <w:p w14:paraId="0FB7D38B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667CC9B2" w14:textId="5DCCAA8D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6. Company details:</w:t>
      </w:r>
    </w:p>
    <w:p w14:paraId="5C52A5F4" w14:textId="3B517348" w:rsidR="005B5C76" w:rsidRPr="00C11FF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 xml:space="preserve">Verify address, contact info, </w:t>
      </w:r>
      <w:r w:rsidRPr="00C11FF6">
        <w:rPr>
          <w:sz w:val="24"/>
          <w:szCs w:val="24"/>
          <w:lang w:val="en-US"/>
        </w:rPr>
        <w:t>etc</w:t>
      </w:r>
      <w:r w:rsidRPr="005B5C76">
        <w:rPr>
          <w:sz w:val="24"/>
          <w:szCs w:val="24"/>
          <w:lang w:val="en-US"/>
        </w:rPr>
        <w:t>.</w:t>
      </w:r>
    </w:p>
    <w:p w14:paraId="69B557E2" w14:textId="37FA0375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6CF95590" w14:textId="0D637C58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BRAND REVEAL POST</w:t>
      </w:r>
    </w:p>
    <w:p w14:paraId="1A27B8DA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345454B2" w14:textId="2EFC251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Posting time:</w:t>
      </w:r>
      <w:r w:rsidRPr="005B5C76">
        <w:rPr>
          <w:sz w:val="24"/>
          <w:szCs w:val="24"/>
          <w:lang w:val="en-US"/>
        </w:rPr>
        <w:t xml:space="preserve"> between </w:t>
      </w:r>
      <w:r w:rsidRPr="005B5C76">
        <w:rPr>
          <w:b/>
          <w:bCs/>
          <w:sz w:val="24"/>
          <w:szCs w:val="24"/>
          <w:lang w:val="en-US"/>
        </w:rPr>
        <w:t>08:00–10:00 CET</w:t>
      </w:r>
    </w:p>
    <w:p w14:paraId="0C9443DD" w14:textId="77777777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22421359" w14:textId="18583FCC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Posting instructions:</w:t>
      </w:r>
    </w:p>
    <w:p w14:paraId="5BECF946" w14:textId="77777777" w:rsidR="005B5C76" w:rsidRPr="005B5C76" w:rsidRDefault="005B5C76" w:rsidP="00F5173F">
      <w:pPr>
        <w:pStyle w:val="Text"/>
        <w:numPr>
          <w:ilvl w:val="0"/>
          <w:numId w:val="26"/>
        </w:numPr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 xml:space="preserve">Carousel post </w:t>
      </w:r>
      <w:r w:rsidRPr="005B5C76">
        <w:rPr>
          <w:rFonts w:ascii="Times New Roman" w:hAnsi="Times New Roman" w:cs="Times New Roman"/>
          <w:sz w:val="24"/>
          <w:szCs w:val="24"/>
          <w:lang w:val="en-US"/>
        </w:rPr>
        <w:t>→</w:t>
      </w:r>
      <w:r w:rsidRPr="005B5C76">
        <w:rPr>
          <w:sz w:val="24"/>
          <w:szCs w:val="24"/>
          <w:lang w:val="en-US"/>
        </w:rPr>
        <w:t xml:space="preserve"> PDF upload required</w:t>
      </w:r>
    </w:p>
    <w:p w14:paraId="2D23D842" w14:textId="77777777" w:rsidR="005B5C76" w:rsidRPr="005B5C76" w:rsidRDefault="005B5C76" w:rsidP="00F5173F">
      <w:pPr>
        <w:pStyle w:val="Text"/>
        <w:numPr>
          <w:ilvl w:val="0"/>
          <w:numId w:val="26"/>
        </w:numPr>
        <w:spacing w:after="0" w:line="240" w:lineRule="auto"/>
        <w:rPr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File name must be:</w:t>
      </w:r>
      <w:r w:rsidRPr="005B5C76">
        <w:rPr>
          <w:sz w:val="24"/>
          <w:szCs w:val="24"/>
          <w:lang w:val="en-US"/>
        </w:rPr>
        <w:t xml:space="preserve"> </w:t>
      </w:r>
      <w:r w:rsidRPr="005B5C76">
        <w:rPr>
          <w:i/>
          <w:iCs/>
          <w:sz w:val="24"/>
          <w:szCs w:val="24"/>
          <w:lang w:val="en-US"/>
        </w:rPr>
        <w:t>“We’ve evolved.”</w:t>
      </w:r>
    </w:p>
    <w:p w14:paraId="532C300C" w14:textId="1B1B437B" w:rsidR="005B5C76" w:rsidRPr="00C11FF6" w:rsidRDefault="00F5173F" w:rsidP="00F5173F">
      <w:pPr>
        <w:pStyle w:val="Text"/>
        <w:numPr>
          <w:ilvl w:val="0"/>
          <w:numId w:val="26"/>
        </w:numPr>
        <w:spacing w:after="0" w:line="240" w:lineRule="auto"/>
        <w:rPr>
          <w:color w:val="EE0000"/>
          <w:sz w:val="24"/>
          <w:szCs w:val="24"/>
          <w:lang w:val="en-US"/>
        </w:rPr>
      </w:pPr>
      <w:r w:rsidRPr="00C11FF6">
        <w:rPr>
          <w:rFonts w:ascii="Segoe UI Emoji" w:hAnsi="Segoe UI Emoji" w:cs="Segoe UI Emoji"/>
          <w:sz w:val="24"/>
          <w:szCs w:val="24"/>
          <w:lang w:val="en-US"/>
        </w:rPr>
        <w:t>🚫</w:t>
      </w:r>
      <w:r w:rsidR="005B5C76" w:rsidRPr="005B5C76">
        <w:rPr>
          <w:sz w:val="24"/>
          <w:szCs w:val="24"/>
          <w:lang w:val="en-US"/>
        </w:rPr>
        <w:t xml:space="preserve"> </w:t>
      </w:r>
      <w:r w:rsidR="005B5C76" w:rsidRPr="005B5C76">
        <w:rPr>
          <w:color w:val="EE0000"/>
          <w:sz w:val="24"/>
          <w:szCs w:val="24"/>
          <w:lang w:val="en-US"/>
        </w:rPr>
        <w:t xml:space="preserve">Do </w:t>
      </w:r>
      <w:r w:rsidR="005B5C76" w:rsidRPr="005B5C76">
        <w:rPr>
          <w:b/>
          <w:bCs/>
          <w:color w:val="EE0000"/>
          <w:sz w:val="24"/>
          <w:szCs w:val="24"/>
          <w:lang w:val="en-US"/>
        </w:rPr>
        <w:t>NOT</w:t>
      </w:r>
      <w:r w:rsidR="005B5C76" w:rsidRPr="005B5C76">
        <w:rPr>
          <w:color w:val="EE0000"/>
          <w:sz w:val="24"/>
          <w:szCs w:val="24"/>
          <w:lang w:val="en-US"/>
        </w:rPr>
        <w:t xml:space="preserve"> use “LYNX” in the PDF title</w:t>
      </w:r>
    </w:p>
    <w:p w14:paraId="7747331E" w14:textId="7706F3B0" w:rsidR="005B5C76" w:rsidRPr="00C11FF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33E63CF7" w14:textId="77777777" w:rsidR="006F402B" w:rsidRPr="005B5C76" w:rsidRDefault="006F402B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0180FB17" w14:textId="54F96D29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5B5C76">
        <w:rPr>
          <w:b/>
          <w:bCs/>
          <w:sz w:val="24"/>
          <w:szCs w:val="24"/>
          <w:lang w:val="en-US"/>
        </w:rPr>
        <w:t xml:space="preserve"> 24 February (Tuesday) </w:t>
      </w:r>
      <w:r w:rsidR="00F5173F" w:rsidRPr="00C11FF6">
        <w:rPr>
          <w:b/>
          <w:bCs/>
          <w:sz w:val="24"/>
          <w:szCs w:val="24"/>
          <w:lang w:val="en-US"/>
        </w:rPr>
        <w:t>–</w:t>
      </w:r>
      <w:r w:rsidRPr="005B5C76">
        <w:rPr>
          <w:b/>
          <w:bCs/>
          <w:sz w:val="24"/>
          <w:szCs w:val="24"/>
          <w:lang w:val="en-US"/>
        </w:rPr>
        <w:t xml:space="preserve"> OPTIONAL VIDEO POST</w:t>
      </w:r>
    </w:p>
    <w:p w14:paraId="4AEBC99A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4C2D5821" w14:textId="21F18E46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Posting time: 08:00–10:00 CET</w:t>
      </w:r>
    </w:p>
    <w:p w14:paraId="19588E29" w14:textId="7777777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59077563" w14:textId="22BDAA19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0E2F3A8C" w14:textId="04A400A3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5B5C76">
        <w:rPr>
          <w:b/>
          <w:bCs/>
          <w:sz w:val="24"/>
          <w:szCs w:val="24"/>
          <w:lang w:val="en-US"/>
        </w:rPr>
        <w:t xml:space="preserve"> 25 February (Wednesday) </w:t>
      </w:r>
      <w:r w:rsidR="00F5173F" w:rsidRPr="00C11FF6">
        <w:rPr>
          <w:b/>
          <w:bCs/>
          <w:sz w:val="24"/>
          <w:szCs w:val="24"/>
          <w:lang w:val="en-US"/>
        </w:rPr>
        <w:t>–</w:t>
      </w:r>
      <w:r w:rsidRPr="005B5C76">
        <w:rPr>
          <w:b/>
          <w:bCs/>
          <w:sz w:val="24"/>
          <w:szCs w:val="24"/>
          <w:lang w:val="en-US"/>
        </w:rPr>
        <w:t xml:space="preserve"> USPs POST</w:t>
      </w:r>
    </w:p>
    <w:p w14:paraId="27775364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3F5DBA67" w14:textId="43FA0EE0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lastRenderedPageBreak/>
        <w:t>Posting time: 08:00–10:00 CET</w:t>
      </w:r>
      <w:r w:rsidRPr="005B5C76">
        <w:rPr>
          <w:sz w:val="24"/>
          <w:szCs w:val="24"/>
          <w:lang w:val="en-US"/>
        </w:rPr>
        <w:br/>
      </w:r>
    </w:p>
    <w:p w14:paraId="09C4D9FD" w14:textId="613336CE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5FEB66D8" w14:textId="5014C09C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5B5C76">
        <w:rPr>
          <w:b/>
          <w:bCs/>
          <w:sz w:val="24"/>
          <w:szCs w:val="24"/>
          <w:lang w:val="en-US"/>
        </w:rPr>
        <w:t xml:space="preserve"> 26 February (Thursday) </w:t>
      </w:r>
      <w:r w:rsidR="00F5173F" w:rsidRPr="00C11FF6">
        <w:rPr>
          <w:b/>
          <w:bCs/>
          <w:sz w:val="24"/>
          <w:szCs w:val="24"/>
          <w:lang w:val="en-US"/>
        </w:rPr>
        <w:t>–</w:t>
      </w:r>
      <w:r w:rsidRPr="005B5C76">
        <w:rPr>
          <w:b/>
          <w:bCs/>
          <w:sz w:val="24"/>
          <w:szCs w:val="24"/>
          <w:lang w:val="en-US"/>
        </w:rPr>
        <w:t xml:space="preserve"> PRACTICE AREAS POST</w:t>
      </w:r>
    </w:p>
    <w:p w14:paraId="54536196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64D5658D" w14:textId="51A22432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Posting time: 08:00–10:00 CET</w:t>
      </w:r>
    </w:p>
    <w:p w14:paraId="082EF23A" w14:textId="77777777" w:rsidR="00F5173F" w:rsidRPr="005B5C7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16D4904F" w14:textId="04CA5FBF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73B0F7B2" w14:textId="7EDE710D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5B5C76">
        <w:rPr>
          <w:b/>
          <w:bCs/>
          <w:sz w:val="24"/>
          <w:szCs w:val="24"/>
          <w:lang w:val="en-US"/>
        </w:rPr>
        <w:t xml:space="preserve"> 2 March (Monday) </w:t>
      </w:r>
      <w:r w:rsidR="00F5173F" w:rsidRPr="00C11FF6">
        <w:rPr>
          <w:b/>
          <w:bCs/>
          <w:sz w:val="24"/>
          <w:szCs w:val="24"/>
          <w:lang w:val="en-US"/>
        </w:rPr>
        <w:t>–</w:t>
      </w:r>
      <w:r w:rsidRPr="005B5C76">
        <w:rPr>
          <w:b/>
          <w:bCs/>
          <w:sz w:val="24"/>
          <w:szCs w:val="24"/>
          <w:lang w:val="en-US"/>
        </w:rPr>
        <w:t xml:space="preserve"> LOCATIONS POST</w:t>
      </w:r>
    </w:p>
    <w:p w14:paraId="4A8AC328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671B4F10" w14:textId="6B19742D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Posting time: 08:00–10:00 CET</w:t>
      </w:r>
    </w:p>
    <w:p w14:paraId="31163665" w14:textId="77777777" w:rsidR="00F5173F" w:rsidRPr="005B5C7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459F165E" w14:textId="62C7CCDF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0329FFD3" w14:textId="42A286BA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5B5C76">
        <w:rPr>
          <w:b/>
          <w:bCs/>
          <w:sz w:val="24"/>
          <w:szCs w:val="24"/>
          <w:lang w:val="en-US"/>
        </w:rPr>
        <w:t xml:space="preserve"> 4 March (Wednesday) </w:t>
      </w:r>
      <w:r w:rsidR="00F5173F" w:rsidRPr="00C11FF6">
        <w:rPr>
          <w:b/>
          <w:bCs/>
          <w:sz w:val="24"/>
          <w:szCs w:val="24"/>
          <w:lang w:val="en-US"/>
        </w:rPr>
        <w:t>–</w:t>
      </w:r>
      <w:r w:rsidRPr="005B5C76">
        <w:rPr>
          <w:b/>
          <w:bCs/>
          <w:sz w:val="24"/>
          <w:szCs w:val="24"/>
          <w:lang w:val="en-US"/>
        </w:rPr>
        <w:t xml:space="preserve"> TEAM POST</w:t>
      </w:r>
    </w:p>
    <w:p w14:paraId="68815FA6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7D47F5CD" w14:textId="3052833C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Posting time: 08:00–10:00 CET</w:t>
      </w:r>
    </w:p>
    <w:p w14:paraId="7C99B8C6" w14:textId="77777777" w:rsidR="00F5173F" w:rsidRPr="00C11FF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3C6630CE" w14:textId="260B607A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376B175E" w14:textId="1C9CB080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b/>
          <w:bCs/>
          <w:sz w:val="24"/>
          <w:szCs w:val="24"/>
          <w:lang w:val="en-US"/>
        </w:rPr>
        <w:t>📅</w:t>
      </w:r>
      <w:r w:rsidRPr="005B5C76">
        <w:rPr>
          <w:b/>
          <w:bCs/>
          <w:sz w:val="24"/>
          <w:szCs w:val="24"/>
          <w:lang w:val="en-US"/>
        </w:rPr>
        <w:t xml:space="preserve"> 6 March (Friday) </w:t>
      </w:r>
      <w:r w:rsidR="00F5173F" w:rsidRPr="00C11FF6">
        <w:rPr>
          <w:b/>
          <w:bCs/>
          <w:sz w:val="24"/>
          <w:szCs w:val="24"/>
          <w:lang w:val="en-US"/>
        </w:rPr>
        <w:t>–</w:t>
      </w:r>
      <w:r w:rsidRPr="005B5C76">
        <w:rPr>
          <w:b/>
          <w:bCs/>
          <w:sz w:val="24"/>
          <w:szCs w:val="24"/>
          <w:lang w:val="en-US"/>
        </w:rPr>
        <w:t xml:space="preserve"> LANGUAGES POST</w:t>
      </w:r>
    </w:p>
    <w:p w14:paraId="45BAF4F9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226C4465" w14:textId="3FDE143B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Posting time: 08:00–10:00 CET</w:t>
      </w:r>
    </w:p>
    <w:p w14:paraId="05BD07BA" w14:textId="77777777" w:rsidR="00F5173F" w:rsidRPr="00C11FF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74B94A92" w14:textId="77777777" w:rsidR="00F5173F" w:rsidRPr="00C11FF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66F3AE61" w14:textId="77777777" w:rsidR="00F5173F" w:rsidRPr="00C11FF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5B96584A" w14:textId="66ACBC65" w:rsidR="00F5173F" w:rsidRPr="00C11FF6" w:rsidRDefault="00F5173F" w:rsidP="00F5173F">
      <w:pPr>
        <w:rPr>
          <w:sz w:val="40"/>
          <w:szCs w:val="40"/>
          <w:lang w:val="en-US"/>
        </w:rPr>
      </w:pPr>
      <w:r w:rsidRPr="00C11FF6">
        <w:rPr>
          <w:sz w:val="40"/>
          <w:szCs w:val="40"/>
          <w:lang w:val="en-US"/>
        </w:rPr>
        <w:t>Employees</w:t>
      </w:r>
      <w:r w:rsidR="00C11FF6" w:rsidRPr="00C11FF6">
        <w:rPr>
          <w:sz w:val="40"/>
          <w:szCs w:val="40"/>
          <w:lang w:val="en-US"/>
        </w:rPr>
        <w:t>:</w:t>
      </w:r>
    </w:p>
    <w:p w14:paraId="26CA4691" w14:textId="77777777" w:rsidR="00F5173F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4830607C" w14:textId="77777777" w:rsidR="00DF69B7" w:rsidRDefault="00DF69B7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23593CB1" w14:textId="77777777" w:rsidR="00DF69B7" w:rsidRPr="00C11FF6" w:rsidRDefault="00DF69B7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1BBF49C8" w14:textId="5A217D4B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Before 23 February</w:t>
      </w:r>
      <w:r w:rsidR="00A75E99" w:rsidRPr="00C11FF6">
        <w:rPr>
          <w:b/>
          <w:bCs/>
          <w:sz w:val="24"/>
          <w:szCs w:val="24"/>
          <w:lang w:val="en-US"/>
        </w:rPr>
        <w:t xml:space="preserve"> (Monday)</w:t>
      </w:r>
      <w:r w:rsidRPr="005B5C76">
        <w:rPr>
          <w:b/>
          <w:bCs/>
          <w:sz w:val="24"/>
          <w:szCs w:val="24"/>
          <w:lang w:val="en-US"/>
        </w:rPr>
        <w:t>:</w:t>
      </w:r>
    </w:p>
    <w:p w14:paraId="4BDF3C24" w14:textId="77777777" w:rsidR="00F5173F" w:rsidRPr="00C11FF6" w:rsidRDefault="00F5173F" w:rsidP="00F5173F">
      <w:pPr>
        <w:pStyle w:val="Text"/>
        <w:spacing w:after="0" w:line="240" w:lineRule="auto"/>
        <w:rPr>
          <w:rFonts w:ascii="Segoe UI Emoji" w:hAnsi="Segoe UI Emoji" w:cs="Segoe UI Emoji"/>
          <w:sz w:val="24"/>
          <w:szCs w:val="24"/>
          <w:lang w:val="en-US"/>
        </w:rPr>
      </w:pPr>
    </w:p>
    <w:p w14:paraId="147E2D77" w14:textId="07F48D59" w:rsidR="005B5C76" w:rsidRPr="00C11FF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rFonts w:ascii="Segoe UI Emoji" w:hAnsi="Segoe UI Emoji" w:cs="Segoe UI Emoji"/>
          <w:sz w:val="24"/>
          <w:szCs w:val="24"/>
          <w:lang w:val="en-US"/>
        </w:rPr>
        <w:t>🚫</w:t>
      </w:r>
      <w:r w:rsidRPr="005B5C76">
        <w:rPr>
          <w:sz w:val="24"/>
          <w:szCs w:val="24"/>
          <w:lang w:val="en-US"/>
        </w:rPr>
        <w:t xml:space="preserve"> </w:t>
      </w:r>
      <w:r w:rsidRPr="005B5C76">
        <w:rPr>
          <w:b/>
          <w:bCs/>
          <w:color w:val="EE0000"/>
          <w:sz w:val="24"/>
          <w:szCs w:val="24"/>
          <w:lang w:val="en-US"/>
        </w:rPr>
        <w:t>No profile updates. No sharing. No hinting.</w:t>
      </w:r>
    </w:p>
    <w:p w14:paraId="49690422" w14:textId="77777777" w:rsidR="00F5173F" w:rsidRPr="005B5C76" w:rsidRDefault="00F5173F" w:rsidP="00F5173F">
      <w:pPr>
        <w:pStyle w:val="Text"/>
        <w:spacing w:after="0" w:line="240" w:lineRule="auto"/>
        <w:rPr>
          <w:rFonts w:ascii="Segoe UI Emoji" w:hAnsi="Segoe UI Emoji" w:cs="Segoe UI Emoji"/>
          <w:sz w:val="24"/>
          <w:szCs w:val="24"/>
          <w:lang w:val="en-US"/>
        </w:rPr>
      </w:pPr>
    </w:p>
    <w:p w14:paraId="47A2DD5C" w14:textId="1ABC6CB4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4E12F5ED" w14:textId="1D80FD84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 xml:space="preserve">23 February </w:t>
      </w:r>
      <w:r w:rsidR="00A75E99" w:rsidRPr="00C11FF6">
        <w:rPr>
          <w:b/>
          <w:bCs/>
          <w:sz w:val="24"/>
          <w:szCs w:val="24"/>
          <w:lang w:val="en-US"/>
        </w:rPr>
        <w:t xml:space="preserve">(Monday) </w:t>
      </w:r>
      <w:r w:rsidR="00F5173F" w:rsidRPr="00C11FF6">
        <w:rPr>
          <w:b/>
          <w:bCs/>
          <w:sz w:val="24"/>
          <w:szCs w:val="24"/>
          <w:lang w:val="en-US"/>
        </w:rPr>
        <w:t>–</w:t>
      </w:r>
      <w:r w:rsidRPr="005B5C76">
        <w:rPr>
          <w:b/>
          <w:bCs/>
          <w:sz w:val="24"/>
          <w:szCs w:val="24"/>
          <w:lang w:val="en-US"/>
        </w:rPr>
        <w:t xml:space="preserve"> </w:t>
      </w:r>
      <w:r w:rsidRPr="005B5C76">
        <w:rPr>
          <w:b/>
          <w:bCs/>
          <w:color w:val="EE0000"/>
          <w:sz w:val="24"/>
          <w:szCs w:val="24"/>
          <w:lang w:val="en-US"/>
        </w:rPr>
        <w:t>After the brand reveal is live</w:t>
      </w:r>
      <w:r w:rsidR="00FD482C" w:rsidRPr="00C11FF6">
        <w:rPr>
          <w:b/>
          <w:bCs/>
          <w:color w:val="EE0000"/>
          <w:sz w:val="24"/>
          <w:szCs w:val="24"/>
          <w:lang w:val="en-US"/>
        </w:rPr>
        <w:t>:</w:t>
      </w:r>
    </w:p>
    <w:p w14:paraId="2193EA3F" w14:textId="77777777" w:rsidR="00F5173F" w:rsidRPr="00C11FF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48716754" w14:textId="2FE5E521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Employees may begin updating their LinkedIn profiles.</w:t>
      </w:r>
    </w:p>
    <w:p w14:paraId="0DA33811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4195E060" w14:textId="4B36BAA5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Employees must update:</w:t>
      </w:r>
    </w:p>
    <w:p w14:paraId="2DCD9B11" w14:textId="77777777" w:rsidR="005B5C76" w:rsidRPr="005B5C76" w:rsidRDefault="005B5C76" w:rsidP="00F5173F">
      <w:pPr>
        <w:pStyle w:val="Text"/>
        <w:numPr>
          <w:ilvl w:val="0"/>
          <w:numId w:val="27"/>
        </w:numPr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Company name: LYNX</w:t>
      </w:r>
    </w:p>
    <w:p w14:paraId="1E7399F7" w14:textId="77777777" w:rsidR="005B5C76" w:rsidRPr="005B5C76" w:rsidRDefault="005B5C76" w:rsidP="00F5173F">
      <w:pPr>
        <w:pStyle w:val="Text"/>
        <w:numPr>
          <w:ilvl w:val="0"/>
          <w:numId w:val="27"/>
        </w:numPr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Banner: Upload new branded image</w:t>
      </w:r>
    </w:p>
    <w:p w14:paraId="53E65EB6" w14:textId="4E018DFE" w:rsidR="005B5C76" w:rsidRPr="005B5C76" w:rsidRDefault="006F402B" w:rsidP="00F5173F">
      <w:pPr>
        <w:pStyle w:val="Text"/>
        <w:numPr>
          <w:ilvl w:val="0"/>
          <w:numId w:val="27"/>
        </w:numPr>
        <w:spacing w:after="0" w:line="240" w:lineRule="auto"/>
        <w:rPr>
          <w:sz w:val="24"/>
          <w:szCs w:val="24"/>
          <w:lang w:val="en-US"/>
        </w:rPr>
      </w:pPr>
      <w:r w:rsidRPr="00C11FF6">
        <w:rPr>
          <w:sz w:val="24"/>
          <w:szCs w:val="24"/>
          <w:lang w:val="en-US"/>
        </w:rPr>
        <w:lastRenderedPageBreak/>
        <w:t xml:space="preserve">Check if you need to </w:t>
      </w:r>
      <w:r w:rsidR="00C11FF6" w:rsidRPr="00C11FF6">
        <w:rPr>
          <w:sz w:val="24"/>
          <w:szCs w:val="24"/>
          <w:lang w:val="en-US"/>
        </w:rPr>
        <w:t>update</w:t>
      </w:r>
      <w:r w:rsidR="005B5C76" w:rsidRPr="005B5C76">
        <w:rPr>
          <w:sz w:val="24"/>
          <w:szCs w:val="24"/>
          <w:lang w:val="en-US"/>
        </w:rPr>
        <w:t xml:space="preserve"> </w:t>
      </w:r>
      <w:r w:rsidR="00C11FF6" w:rsidRPr="00C11FF6">
        <w:rPr>
          <w:sz w:val="24"/>
          <w:szCs w:val="24"/>
          <w:lang w:val="en-US"/>
        </w:rPr>
        <w:t xml:space="preserve">your </w:t>
      </w:r>
      <w:r w:rsidRPr="00C11FF6">
        <w:rPr>
          <w:sz w:val="24"/>
          <w:szCs w:val="24"/>
          <w:lang w:val="en-US"/>
        </w:rPr>
        <w:t>CV, headline section etc.</w:t>
      </w:r>
    </w:p>
    <w:p w14:paraId="47CC5EFB" w14:textId="6367DCA8" w:rsidR="005B5C76" w:rsidRPr="00C11FF6" w:rsidRDefault="00F5173F" w:rsidP="00F5173F">
      <w:pPr>
        <w:pStyle w:val="Text"/>
        <w:numPr>
          <w:ilvl w:val="0"/>
          <w:numId w:val="27"/>
        </w:numPr>
        <w:spacing w:after="0" w:line="240" w:lineRule="auto"/>
        <w:rPr>
          <w:sz w:val="24"/>
          <w:szCs w:val="24"/>
          <w:lang w:val="en-US"/>
        </w:rPr>
      </w:pPr>
      <w:r w:rsidRPr="00C11FF6">
        <w:rPr>
          <w:sz w:val="24"/>
          <w:szCs w:val="24"/>
          <w:lang w:val="en-US"/>
        </w:rPr>
        <w:t>You are welcome to share the</w:t>
      </w:r>
      <w:r w:rsidR="005B5C76" w:rsidRPr="005B5C76">
        <w:rPr>
          <w:sz w:val="24"/>
          <w:szCs w:val="24"/>
          <w:lang w:val="en-US"/>
        </w:rPr>
        <w:t xml:space="preserve"> rebrand announcement post</w:t>
      </w:r>
      <w:r w:rsidR="00C11FF6" w:rsidRPr="00C11FF6">
        <w:rPr>
          <w:sz w:val="24"/>
          <w:szCs w:val="24"/>
          <w:lang w:val="en-US"/>
        </w:rPr>
        <w:t xml:space="preserve"> </w:t>
      </w:r>
      <w:r w:rsidR="00C11FF6" w:rsidRPr="00C11FF6">
        <w:rPr>
          <w:rFonts w:ascii="Segoe UI Emoji" w:hAnsi="Segoe UI Emoji" w:cs="Segoe UI Emoji"/>
          <w:sz w:val="24"/>
          <w:szCs w:val="24"/>
          <w:lang w:val="en-US"/>
        </w:rPr>
        <w:t>🎉</w:t>
      </w:r>
    </w:p>
    <w:p w14:paraId="3126CC3A" w14:textId="77777777" w:rsidR="00F5173F" w:rsidRPr="005B5C76" w:rsidRDefault="00F5173F" w:rsidP="00F5173F">
      <w:pPr>
        <w:pStyle w:val="Text"/>
        <w:spacing w:after="0" w:line="240" w:lineRule="auto"/>
        <w:ind w:left="720"/>
        <w:rPr>
          <w:sz w:val="24"/>
          <w:szCs w:val="24"/>
          <w:lang w:val="en-US"/>
        </w:rPr>
      </w:pPr>
    </w:p>
    <w:p w14:paraId="1810432C" w14:textId="77777777" w:rsidR="00F5173F" w:rsidRPr="00C11FF6" w:rsidRDefault="00F5173F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</w:p>
    <w:p w14:paraId="5F8682B8" w14:textId="3389DD3B" w:rsidR="005B5C76" w:rsidRPr="005B5C76" w:rsidRDefault="005B5C76" w:rsidP="00F5173F">
      <w:pPr>
        <w:pStyle w:val="Text"/>
        <w:spacing w:after="0" w:line="240" w:lineRule="auto"/>
        <w:rPr>
          <w:b/>
          <w:bCs/>
          <w:sz w:val="24"/>
          <w:szCs w:val="24"/>
          <w:lang w:val="en-US"/>
        </w:rPr>
      </w:pPr>
      <w:r w:rsidRPr="005B5C76">
        <w:rPr>
          <w:b/>
          <w:bCs/>
          <w:sz w:val="24"/>
          <w:szCs w:val="24"/>
          <w:lang w:val="en-US"/>
        </w:rPr>
        <w:t>Employee Engagement (23 Feb</w:t>
      </w:r>
      <w:r w:rsidR="00C11FF6" w:rsidRPr="00C11FF6">
        <w:rPr>
          <w:b/>
          <w:bCs/>
          <w:sz w:val="24"/>
          <w:szCs w:val="24"/>
          <w:lang w:val="en-US"/>
        </w:rPr>
        <w:t>ruary</w:t>
      </w:r>
      <w:r w:rsidRPr="005B5C76">
        <w:rPr>
          <w:b/>
          <w:bCs/>
          <w:sz w:val="24"/>
          <w:szCs w:val="24"/>
          <w:lang w:val="en-US"/>
        </w:rPr>
        <w:t xml:space="preserve"> – 6 March)</w:t>
      </w:r>
    </w:p>
    <w:p w14:paraId="31F1555E" w14:textId="77777777" w:rsidR="00F5173F" w:rsidRPr="00C11FF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4651A51C" w14:textId="039511CC" w:rsidR="005B5C76" w:rsidRPr="00C11FF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sz w:val="24"/>
          <w:szCs w:val="24"/>
          <w:lang w:val="en-US"/>
        </w:rPr>
        <w:t>Employees should support each post</w:t>
      </w:r>
      <w:r w:rsidR="00F5173F" w:rsidRPr="00C11FF6">
        <w:rPr>
          <w:sz w:val="24"/>
          <w:szCs w:val="24"/>
          <w:lang w:val="en-US"/>
        </w:rPr>
        <w:t>.</w:t>
      </w:r>
    </w:p>
    <w:p w14:paraId="7393CBF2" w14:textId="77777777" w:rsidR="00F5173F" w:rsidRPr="005B5C76" w:rsidRDefault="00F5173F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4537FBF6" w14:textId="77777777" w:rsidR="005B5C76" w:rsidRPr="005B5C76" w:rsidRDefault="005B5C7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  <w:r w:rsidRPr="005B5C76">
        <w:rPr>
          <w:rFonts w:ascii="Segoe UI Symbol" w:hAnsi="Segoe UI Symbol" w:cs="Segoe UI Symbol"/>
          <w:sz w:val="24"/>
          <w:szCs w:val="24"/>
          <w:lang w:val="en-US"/>
        </w:rPr>
        <w:t>✔</w:t>
      </w:r>
      <w:r w:rsidRPr="005B5C76">
        <w:rPr>
          <w:sz w:val="24"/>
          <w:szCs w:val="24"/>
          <w:lang w:val="en-US"/>
        </w:rPr>
        <w:t xml:space="preserve"> Like</w:t>
      </w:r>
      <w:r w:rsidRPr="005B5C76">
        <w:rPr>
          <w:sz w:val="24"/>
          <w:szCs w:val="24"/>
          <w:lang w:val="en-US"/>
        </w:rPr>
        <w:br/>
      </w:r>
      <w:r w:rsidRPr="005B5C76">
        <w:rPr>
          <w:rFonts w:ascii="Segoe UI Symbol" w:hAnsi="Segoe UI Symbol" w:cs="Segoe UI Symbol"/>
          <w:sz w:val="24"/>
          <w:szCs w:val="24"/>
          <w:lang w:val="en-US"/>
        </w:rPr>
        <w:t>✔</w:t>
      </w:r>
      <w:r w:rsidRPr="005B5C76">
        <w:rPr>
          <w:sz w:val="24"/>
          <w:szCs w:val="24"/>
          <w:lang w:val="en-US"/>
        </w:rPr>
        <w:t xml:space="preserve"> Repost (recommended)</w:t>
      </w:r>
      <w:r w:rsidRPr="005B5C76">
        <w:rPr>
          <w:sz w:val="24"/>
          <w:szCs w:val="24"/>
          <w:lang w:val="en-US"/>
        </w:rPr>
        <w:br/>
      </w:r>
      <w:r w:rsidRPr="005B5C76">
        <w:rPr>
          <w:rFonts w:ascii="Segoe UI Symbol" w:hAnsi="Segoe UI Symbol" w:cs="Segoe UI Symbol"/>
          <w:sz w:val="24"/>
          <w:szCs w:val="24"/>
          <w:lang w:val="en-US"/>
        </w:rPr>
        <w:t>✔</w:t>
      </w:r>
      <w:r w:rsidRPr="005B5C76">
        <w:rPr>
          <w:sz w:val="24"/>
          <w:szCs w:val="24"/>
          <w:lang w:val="en-US"/>
        </w:rPr>
        <w:t xml:space="preserve"> Add a short comment</w:t>
      </w:r>
      <w:r w:rsidRPr="005B5C76">
        <w:rPr>
          <w:sz w:val="24"/>
          <w:szCs w:val="24"/>
          <w:lang w:val="en-US"/>
        </w:rPr>
        <w:br/>
      </w:r>
      <w:r w:rsidRPr="005B5C76">
        <w:rPr>
          <w:rFonts w:ascii="Segoe UI Symbol" w:hAnsi="Segoe UI Symbol" w:cs="Segoe UI Symbol"/>
          <w:sz w:val="24"/>
          <w:szCs w:val="24"/>
          <w:lang w:val="en-US"/>
        </w:rPr>
        <w:t>✔</w:t>
      </w:r>
      <w:r w:rsidRPr="005B5C76">
        <w:rPr>
          <w:sz w:val="24"/>
          <w:szCs w:val="24"/>
          <w:lang w:val="en-US"/>
        </w:rPr>
        <w:t xml:space="preserve"> Tag colleagues (optional)</w:t>
      </w:r>
    </w:p>
    <w:p w14:paraId="58A56433" w14:textId="0916E21F" w:rsidR="00AF37A6" w:rsidRPr="00C11FF6" w:rsidRDefault="00AF37A6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51A09E1D" w14:textId="77777777" w:rsidR="00A75E99" w:rsidRPr="00C11FF6" w:rsidRDefault="00A75E99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22D1918D" w14:textId="4E64F1BA" w:rsidR="00A75E99" w:rsidRPr="00C11FF6" w:rsidRDefault="00C11FF6" w:rsidP="00C11FF6">
      <w:pPr>
        <w:pStyle w:val="Text"/>
        <w:spacing w:line="240" w:lineRule="auto"/>
        <w:jc w:val="both"/>
        <w:rPr>
          <w:i/>
          <w:iCs/>
          <w:sz w:val="24"/>
          <w:szCs w:val="24"/>
          <w:lang w:val="en-US"/>
        </w:rPr>
      </w:pPr>
      <w:r w:rsidRPr="00C11FF6">
        <w:rPr>
          <w:i/>
          <w:iCs/>
          <w:sz w:val="24"/>
          <w:szCs w:val="24"/>
          <w:lang w:val="en-US"/>
        </w:rPr>
        <w:t xml:space="preserve">Thank you all for your support and teamwork during this transition. We truly appreciate your help in bringing our new brand to life – and we hope you’ll enjoy the new LYNX identity as much as we do. </w:t>
      </w:r>
      <w:r w:rsidR="00A75E99" w:rsidRPr="00A75E99">
        <w:rPr>
          <w:i/>
          <w:iCs/>
          <w:sz w:val="24"/>
          <w:szCs w:val="24"/>
          <w:lang w:val="en-US"/>
        </w:rPr>
        <w:t xml:space="preserve">If you experience any issues or have questions at any stage, please reach out </w:t>
      </w:r>
      <w:r w:rsidR="00A75E99" w:rsidRPr="00C11FF6">
        <w:rPr>
          <w:i/>
          <w:iCs/>
          <w:sz w:val="24"/>
          <w:szCs w:val="24"/>
          <w:lang w:val="en-US"/>
        </w:rPr>
        <w:t>–</w:t>
      </w:r>
      <w:r w:rsidR="00A75E99" w:rsidRPr="00A75E99">
        <w:rPr>
          <w:i/>
          <w:iCs/>
          <w:sz w:val="24"/>
          <w:szCs w:val="24"/>
          <w:lang w:val="en-US"/>
        </w:rPr>
        <w:t xml:space="preserve"> </w:t>
      </w:r>
      <w:r w:rsidR="00A75E99" w:rsidRPr="00C11FF6">
        <w:rPr>
          <w:i/>
          <w:iCs/>
          <w:sz w:val="24"/>
          <w:szCs w:val="24"/>
          <w:lang w:val="en-US"/>
        </w:rPr>
        <w:t>we’re</w:t>
      </w:r>
      <w:r w:rsidR="00A75E99" w:rsidRPr="00A75E99">
        <w:rPr>
          <w:i/>
          <w:iCs/>
          <w:sz w:val="24"/>
          <w:szCs w:val="24"/>
          <w:lang w:val="en-US"/>
        </w:rPr>
        <w:t xml:space="preserve"> here to help.</w:t>
      </w:r>
    </w:p>
    <w:p w14:paraId="535080C0" w14:textId="77777777" w:rsidR="006F402B" w:rsidRPr="00C11FF6" w:rsidRDefault="006F402B" w:rsidP="00C11FF6">
      <w:pPr>
        <w:pStyle w:val="Text"/>
        <w:spacing w:after="0" w:line="240" w:lineRule="auto"/>
        <w:jc w:val="both"/>
        <w:rPr>
          <w:i/>
          <w:iCs/>
          <w:sz w:val="24"/>
          <w:szCs w:val="24"/>
          <w:lang w:val="en-US"/>
        </w:rPr>
      </w:pPr>
    </w:p>
    <w:p w14:paraId="01D83B47" w14:textId="218D71A1" w:rsidR="006F402B" w:rsidRPr="00A75E99" w:rsidRDefault="006F402B" w:rsidP="00C11FF6">
      <w:pPr>
        <w:pStyle w:val="Text"/>
        <w:spacing w:after="0" w:line="240" w:lineRule="auto"/>
        <w:jc w:val="both"/>
        <w:rPr>
          <w:i/>
          <w:iCs/>
          <w:sz w:val="24"/>
          <w:szCs w:val="24"/>
          <w:lang w:val="en-US"/>
        </w:rPr>
      </w:pPr>
      <w:r w:rsidRPr="00C11FF6">
        <w:rPr>
          <w:i/>
          <w:iCs/>
          <w:sz w:val="24"/>
          <w:szCs w:val="24"/>
          <w:lang w:val="en-US"/>
        </w:rPr>
        <w:t>Aleksandra &amp; Nora</w:t>
      </w:r>
    </w:p>
    <w:p w14:paraId="3CF8ED58" w14:textId="77777777" w:rsidR="00A75E99" w:rsidRPr="00C11FF6" w:rsidRDefault="00A75E99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p w14:paraId="0C3D39ED" w14:textId="77777777" w:rsidR="00A75E99" w:rsidRPr="00C11FF6" w:rsidRDefault="00A75E99" w:rsidP="00F5173F">
      <w:pPr>
        <w:pStyle w:val="Text"/>
        <w:spacing w:after="0" w:line="240" w:lineRule="auto"/>
        <w:rPr>
          <w:sz w:val="24"/>
          <w:szCs w:val="24"/>
          <w:lang w:val="en-US"/>
        </w:rPr>
      </w:pPr>
    </w:p>
    <w:sectPr w:rsidR="00A75E99" w:rsidRPr="00C11FF6" w:rsidSect="00BD49D3">
      <w:headerReference w:type="default" r:id="rId8"/>
      <w:headerReference w:type="first" r:id="rId9"/>
      <w:footerReference w:type="first" r:id="rId10"/>
      <w:pgSz w:w="11906" w:h="16838" w:code="9"/>
      <w:pgMar w:top="2665" w:right="1191" w:bottom="1588" w:left="1644" w:header="1134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52E8B" w14:textId="77777777" w:rsidR="00AD528E" w:rsidRDefault="00AD528E" w:rsidP="000F2DC5">
      <w:pPr>
        <w:spacing w:line="240" w:lineRule="auto"/>
      </w:pPr>
      <w:r>
        <w:separator/>
      </w:r>
    </w:p>
  </w:endnote>
  <w:endnote w:type="continuationSeparator" w:id="0">
    <w:p w14:paraId="58EB0D1C" w14:textId="77777777" w:rsidR="00AD528E" w:rsidRDefault="00AD528E" w:rsidP="000F2D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tka Display">
    <w:panose1 w:val="00000000000000000000"/>
    <w:charset w:val="EE"/>
    <w:family w:val="auto"/>
    <w:pitch w:val="variable"/>
    <w:sig w:usb0="A00002EF" w:usb1="4000204B" w:usb2="00000000" w:usb3="00000000" w:csb0="0000019F" w:csb1="00000000"/>
  </w:font>
  <w:font w:name="Times New Roman (Textkörper CS)">
    <w:altName w:val="Times New Roman"/>
    <w:panose1 w:val="00000000000000000000"/>
    <w:charset w:val="00"/>
    <w:family w:val="roman"/>
    <w:notTrueType/>
    <w:pitch w:val="default"/>
  </w:font>
  <w:font w:name="Minion Pro">
    <w:altName w:val="Cambria"/>
    <w:charset w:val="00"/>
    <w:family w:val="roman"/>
    <w:pitch w:val="variable"/>
    <w:sig w:usb0="60000287" w:usb1="00000001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Jost">
    <w:altName w:val="Calibri"/>
    <w:charset w:val="00"/>
    <w:family w:val="auto"/>
    <w:pitch w:val="variable"/>
    <w:sig w:usb0="A00002EF" w:usb1="0000205B" w:usb2="00000010" w:usb3="00000000" w:csb0="00000097" w:csb1="00000000"/>
  </w:font>
  <w:font w:name="Futura PT Book">
    <w:panose1 w:val="00000000000000000000"/>
    <w:charset w:val="4D"/>
    <w:family w:val="swiss"/>
    <w:notTrueType/>
    <w:pitch w:val="variable"/>
    <w:sig w:usb0="A00002FF" w:usb1="5000204B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495957" w14:textId="77777777" w:rsidR="00D6254F" w:rsidRPr="00D6254F" w:rsidRDefault="00D6254F" w:rsidP="00D6254F">
    <w:pPr>
      <w:pStyle w:val="Stopka"/>
      <w:ind w:right="281"/>
      <w:jc w:val="left"/>
      <w:rPr>
        <w:rFonts w:ascii="Jost" w:hAnsi="Jost"/>
        <w:sz w:val="14"/>
        <w:szCs w:val="14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48601" w14:textId="77777777" w:rsidR="00AD528E" w:rsidRDefault="00AD528E" w:rsidP="000F2DC5">
      <w:pPr>
        <w:spacing w:line="240" w:lineRule="auto"/>
      </w:pPr>
      <w:r>
        <w:separator/>
      </w:r>
    </w:p>
  </w:footnote>
  <w:footnote w:type="continuationSeparator" w:id="0">
    <w:p w14:paraId="7E42A0D7" w14:textId="77777777" w:rsidR="00AD528E" w:rsidRDefault="00AD528E" w:rsidP="000F2DC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A2CC7" w14:textId="6F6499CF" w:rsidR="00684CC5" w:rsidRDefault="00BD49D3">
    <w:pPr>
      <w:pStyle w:val="Nagwek"/>
    </w:pPr>
    <w:r w:rsidRPr="00BD49D3">
      <w:rPr>
        <w:noProof/>
        <w:lang w:val="en-US"/>
      </w:rPr>
      <w:drawing>
        <wp:anchor distT="0" distB="0" distL="114300" distR="114300" simplePos="0" relativeHeight="251677696" behindDoc="0" locked="0" layoutInCell="1" allowOverlap="1" wp14:anchorId="6EEE0C14" wp14:editId="016D917D">
          <wp:simplePos x="0" y="0"/>
          <wp:positionH relativeFrom="column">
            <wp:posOffset>4474845</wp:posOffset>
          </wp:positionH>
          <wp:positionV relativeFrom="paragraph">
            <wp:posOffset>-635</wp:posOffset>
          </wp:positionV>
          <wp:extent cx="1224000" cy="363051"/>
          <wp:effectExtent l="0" t="0" r="0" b="5715"/>
          <wp:wrapNone/>
          <wp:docPr id="734229845" name="Grafik 1" descr="Ein Bild, das Grafiken, Schrift, Grafikdesig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7723922" name="Grafik 1" descr="Ein Bild, das Grafiken, Schrift, Grafikdesign, Screenshot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00" cy="3630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4D1FE" w14:textId="2DAC751B" w:rsidR="0068551F" w:rsidRPr="00A155C6" w:rsidRDefault="00BD49D3" w:rsidP="00BD49D3">
    <w:pPr>
      <w:pStyle w:val="EinfAbs"/>
      <w:spacing w:line="240" w:lineRule="auto"/>
      <w:rPr>
        <w:rFonts w:ascii="Jost" w:hAnsi="Jost" w:cs="Futura PT Book"/>
        <w:b/>
        <w:bCs/>
        <w:sz w:val="14"/>
        <w:szCs w:val="14"/>
        <w:lang w:val="en-US"/>
      </w:rPr>
    </w:pPr>
    <w:r w:rsidRPr="00BD49D3">
      <w:rPr>
        <w:rFonts w:ascii="Jost" w:hAnsi="Jost" w:cs="Futura PT Book"/>
        <w:b/>
        <w:bCs/>
        <w:noProof/>
        <w:sz w:val="14"/>
        <w:szCs w:val="14"/>
        <w:lang w:val="en-US"/>
      </w:rPr>
      <w:drawing>
        <wp:anchor distT="0" distB="0" distL="114300" distR="114300" simplePos="0" relativeHeight="251680768" behindDoc="0" locked="0" layoutInCell="1" allowOverlap="1" wp14:anchorId="2D9E3AFC" wp14:editId="4C1569A5">
          <wp:simplePos x="0" y="0"/>
          <wp:positionH relativeFrom="column">
            <wp:posOffset>4474845</wp:posOffset>
          </wp:positionH>
          <wp:positionV relativeFrom="paragraph">
            <wp:posOffset>-635</wp:posOffset>
          </wp:positionV>
          <wp:extent cx="1224000" cy="363051"/>
          <wp:effectExtent l="0" t="0" r="0" b="5715"/>
          <wp:wrapNone/>
          <wp:docPr id="703268622" name="Grafik 1" descr="Ein Bild, das Grafiken, Schrift, Grafikdesign, Screensho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7723922" name="Grafik 1" descr="Ein Bild, das Grafiken, Schrift, Grafikdesign, Screenshot enthält.&#10;&#10;KI-generierte Inhalte können fehlerhaft sein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4000" cy="3630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E7AE81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A840E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3440468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2A6B79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7B4672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534008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72EFED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58063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D26D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CAAC8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DA0647"/>
    <w:multiLevelType w:val="hybridMultilevel"/>
    <w:tmpl w:val="7EA8825A"/>
    <w:lvl w:ilvl="0" w:tplc="1AC2F780">
      <w:start w:val="1"/>
      <w:numFmt w:val="decimal"/>
      <w:lvlText w:val="%1"/>
      <w:lvlJc w:val="right"/>
      <w:pPr>
        <w:ind w:left="0" w:hanging="454"/>
      </w:pPr>
      <w:rPr>
        <w:rFonts w:hint="default"/>
        <w:color w:val="808080" w:themeColor="background1" w:themeShade="80"/>
        <w:sz w:val="1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A941433"/>
    <w:multiLevelType w:val="hybridMultilevel"/>
    <w:tmpl w:val="32FA14E2"/>
    <w:lvl w:ilvl="0" w:tplc="04070001">
      <w:start w:val="1"/>
      <w:numFmt w:val="bullet"/>
      <w:lvlText w:val=""/>
      <w:lvlJc w:val="left"/>
      <w:pPr>
        <w:tabs>
          <w:tab w:val="num" w:pos="1428"/>
        </w:tabs>
        <w:ind w:left="1428" w:hanging="720"/>
      </w:pPr>
      <w:rPr>
        <w:rFonts w:ascii="Symbol" w:hAnsi="Symbol" w:hint="default"/>
        <w:b w:val="0"/>
        <w:i w:val="0"/>
        <w:sz w:val="22"/>
        <w:szCs w:val="22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bullet"/>
      <w:lvlText w:val=""/>
      <w:lvlJc w:val="left"/>
      <w:pPr>
        <w:tabs>
          <w:tab w:val="num" w:pos="1068"/>
        </w:tabs>
        <w:ind w:left="1068" w:hanging="288"/>
      </w:pPr>
      <w:rPr>
        <w:rFonts w:ascii="Symbol" w:hAnsi="Symbol" w:hint="default"/>
        <w:b w:val="0"/>
        <w:i w:val="0"/>
        <w:sz w:val="28"/>
        <w:szCs w:val="28"/>
      </w:rPr>
    </w:lvl>
    <w:lvl w:ilvl="2" w:tplc="0409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09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090019">
      <w:numFmt w:val="bullet"/>
      <w:lvlText w:val="-"/>
      <w:lvlJc w:val="left"/>
      <w:pPr>
        <w:tabs>
          <w:tab w:val="num" w:pos="4308"/>
        </w:tabs>
        <w:ind w:left="4308" w:hanging="360"/>
      </w:pPr>
      <w:rPr>
        <w:rFonts w:ascii="Times New Roman" w:eastAsia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0FB41C47"/>
    <w:multiLevelType w:val="multilevel"/>
    <w:tmpl w:val="FF086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A142B38"/>
    <w:multiLevelType w:val="multilevel"/>
    <w:tmpl w:val="98B4D56A"/>
    <w:styleLink w:val="AktuelleListe2"/>
    <w:lvl w:ilvl="0">
      <w:start w:val="1"/>
      <w:numFmt w:val="bullet"/>
      <w:lvlText w:val="•"/>
      <w:lvlJc w:val="left"/>
      <w:pPr>
        <w:ind w:left="357" w:hanging="357"/>
      </w:pPr>
      <w:rPr>
        <w:rFonts w:ascii="Georgia" w:hAnsi="Georgia" w:hint="default"/>
        <w:color w:val="00A13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A52D6A"/>
    <w:multiLevelType w:val="multilevel"/>
    <w:tmpl w:val="143484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0DB7D92"/>
    <w:multiLevelType w:val="multilevel"/>
    <w:tmpl w:val="FB160CB4"/>
    <w:lvl w:ilvl="0">
      <w:start w:val="1"/>
      <w:numFmt w:val="decimal"/>
      <w:pStyle w:val="Nagwek1"/>
      <w:lvlText w:val="%1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454" w:hanging="454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680" w:hanging="680"/>
      </w:pPr>
      <w:rPr>
        <w:rFonts w:hint="default"/>
      </w:rPr>
    </w:lvl>
    <w:lvl w:ilvl="3">
      <w:start w:val="1"/>
      <w:numFmt w:val="lowerLetter"/>
      <w:pStyle w:val="Nagwek4"/>
      <w:lvlText w:val="(%4)"/>
      <w:lvlJc w:val="left"/>
      <w:pPr>
        <w:ind w:left="454" w:hanging="454"/>
      </w:pPr>
      <w:rPr>
        <w:rFonts w:hint="default"/>
      </w:rPr>
    </w:lvl>
    <w:lvl w:ilvl="4">
      <w:start w:val="1"/>
      <w:numFmt w:val="lowerRoman"/>
      <w:pStyle w:val="Nagwek5"/>
      <w:lvlText w:val="(%5)"/>
      <w:lvlJc w:val="left"/>
      <w:pPr>
        <w:ind w:left="924" w:hanging="567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6" w15:restartNumberingAfterBreak="0">
    <w:nsid w:val="314C5DEF"/>
    <w:multiLevelType w:val="hybridMultilevel"/>
    <w:tmpl w:val="9550C888"/>
    <w:lvl w:ilvl="0" w:tplc="A2DC625C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ascii="Arial" w:eastAsia="Times New Roman" w:hAnsi="Arial" w:cs="Arial"/>
        <w:b w:val="0"/>
        <w:i w:val="0"/>
        <w:sz w:val="22"/>
        <w:szCs w:val="22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>
      <w:start w:val="1"/>
      <w:numFmt w:val="bullet"/>
      <w:lvlText w:val=""/>
      <w:lvlJc w:val="left"/>
      <w:pPr>
        <w:tabs>
          <w:tab w:val="num" w:pos="360"/>
        </w:tabs>
        <w:ind w:left="360" w:hanging="288"/>
      </w:pPr>
      <w:rPr>
        <w:rFonts w:ascii="Symbol" w:hAnsi="Symbol" w:hint="default"/>
        <w:b w:val="0"/>
        <w:i w:val="0"/>
        <w:sz w:val="28"/>
        <w:szCs w:val="28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38B2212"/>
    <w:multiLevelType w:val="multilevel"/>
    <w:tmpl w:val="952AD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41B3DE3"/>
    <w:multiLevelType w:val="multilevel"/>
    <w:tmpl w:val="F38CD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4206EF8"/>
    <w:multiLevelType w:val="multilevel"/>
    <w:tmpl w:val="0407001D"/>
    <w:styleLink w:val="AktuelleListe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4406631B"/>
    <w:multiLevelType w:val="multilevel"/>
    <w:tmpl w:val="9EBAD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82319EE"/>
    <w:multiLevelType w:val="multilevel"/>
    <w:tmpl w:val="E2FA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18D5AE1"/>
    <w:multiLevelType w:val="hybridMultilevel"/>
    <w:tmpl w:val="2FA65D60"/>
    <w:lvl w:ilvl="0" w:tplc="14CC2F1E">
      <w:start w:val="1"/>
      <w:numFmt w:val="bullet"/>
      <w:pStyle w:val="Bullet"/>
      <w:lvlText w:val=""/>
      <w:lvlJc w:val="left"/>
      <w:pPr>
        <w:ind w:left="130" w:hanging="130"/>
      </w:pPr>
      <w:rPr>
        <w:rFonts w:ascii="Wingdings" w:hAnsi="Wingdings" w:hint="default"/>
        <w:color w:val="00A135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E108BE"/>
    <w:multiLevelType w:val="hybridMultilevel"/>
    <w:tmpl w:val="0CC8BC7E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4" w15:restartNumberingAfterBreak="0">
    <w:nsid w:val="63DC4093"/>
    <w:multiLevelType w:val="multilevel"/>
    <w:tmpl w:val="11AEB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E766150"/>
    <w:multiLevelType w:val="hybridMultilevel"/>
    <w:tmpl w:val="1CFC4BD2"/>
    <w:lvl w:ilvl="0" w:tplc="040E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6" w15:restartNumberingAfterBreak="0">
    <w:nsid w:val="72B60CBC"/>
    <w:multiLevelType w:val="multilevel"/>
    <w:tmpl w:val="5972D466"/>
    <w:lvl w:ilvl="0">
      <w:start w:val="1"/>
      <w:numFmt w:val="upperRoman"/>
      <w:lvlRestart w:val="0"/>
      <w:lvlText w:val="%1."/>
      <w:lvlJc w:val="left"/>
      <w:pPr>
        <w:tabs>
          <w:tab w:val="num" w:pos="1260"/>
        </w:tabs>
        <w:ind w:left="1260" w:hanging="720"/>
      </w:pPr>
      <w:rPr>
        <w:rFonts w:hint="default"/>
        <w:b/>
        <w:i w:val="0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/>
        <w:i w:val="0"/>
      </w:rPr>
    </w:lvl>
    <w:lvl w:ilvl="2">
      <w:start w:val="1"/>
      <w:numFmt w:val="decimal"/>
      <w:lvlText w:val="%3."/>
      <w:lvlJc w:val="right"/>
      <w:pPr>
        <w:tabs>
          <w:tab w:val="num" w:pos="2160"/>
        </w:tabs>
        <w:ind w:left="2160" w:hanging="720"/>
      </w:pPr>
      <w:rPr>
        <w:rFonts w:hint="default"/>
        <w:b/>
        <w:i w:val="0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720"/>
      </w:pPr>
      <w:rPr>
        <w:rFonts w:hint="default"/>
        <w:b/>
        <w:i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/>
        <w:i w:val="0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/>
        <w:i w:val="0"/>
      </w:rPr>
    </w:lvl>
    <w:lvl w:ilvl="7">
      <w:start w:val="1"/>
      <w:numFmt w:val="lowerLetter"/>
      <w:lvlText w:val="(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/>
      </w:rPr>
    </w:lvl>
    <w:lvl w:ilvl="8">
      <w:start w:val="1"/>
      <w:numFmt w:val="lowerRoman"/>
      <w:lvlText w:val="(%9)"/>
      <w:lvlJc w:val="left"/>
      <w:pPr>
        <w:tabs>
          <w:tab w:val="num" w:pos="6480"/>
        </w:tabs>
        <w:ind w:left="6480" w:hanging="720"/>
      </w:pPr>
      <w:rPr>
        <w:rFonts w:hint="default"/>
        <w:b w:val="0"/>
        <w:i/>
      </w:rPr>
    </w:lvl>
  </w:abstractNum>
  <w:num w:numId="1" w16cid:durableId="44332118">
    <w:abstractNumId w:val="15"/>
  </w:num>
  <w:num w:numId="2" w16cid:durableId="423038594">
    <w:abstractNumId w:val="22"/>
  </w:num>
  <w:num w:numId="3" w16cid:durableId="627785302">
    <w:abstractNumId w:val="10"/>
  </w:num>
  <w:num w:numId="4" w16cid:durableId="1405103737">
    <w:abstractNumId w:val="9"/>
  </w:num>
  <w:num w:numId="5" w16cid:durableId="1462654947">
    <w:abstractNumId w:val="7"/>
  </w:num>
  <w:num w:numId="6" w16cid:durableId="1933120002">
    <w:abstractNumId w:val="6"/>
  </w:num>
  <w:num w:numId="7" w16cid:durableId="1855535127">
    <w:abstractNumId w:val="5"/>
  </w:num>
  <w:num w:numId="8" w16cid:durableId="1130365682">
    <w:abstractNumId w:val="4"/>
  </w:num>
  <w:num w:numId="9" w16cid:durableId="879055001">
    <w:abstractNumId w:val="26"/>
  </w:num>
  <w:num w:numId="10" w16cid:durableId="1813404449">
    <w:abstractNumId w:val="16"/>
  </w:num>
  <w:num w:numId="11" w16cid:durableId="1205949991">
    <w:abstractNumId w:val="25"/>
  </w:num>
  <w:num w:numId="12" w16cid:durableId="1566600848">
    <w:abstractNumId w:val="23"/>
  </w:num>
  <w:num w:numId="13" w16cid:durableId="43410028">
    <w:abstractNumId w:val="11"/>
  </w:num>
  <w:num w:numId="14" w16cid:durableId="1485003175">
    <w:abstractNumId w:val="8"/>
  </w:num>
  <w:num w:numId="15" w16cid:durableId="1926914269">
    <w:abstractNumId w:val="3"/>
  </w:num>
  <w:num w:numId="16" w16cid:durableId="1403528612">
    <w:abstractNumId w:val="2"/>
  </w:num>
  <w:num w:numId="17" w16cid:durableId="224217993">
    <w:abstractNumId w:val="1"/>
  </w:num>
  <w:num w:numId="18" w16cid:durableId="250087066">
    <w:abstractNumId w:val="0"/>
  </w:num>
  <w:num w:numId="19" w16cid:durableId="736324085">
    <w:abstractNumId w:val="19"/>
  </w:num>
  <w:num w:numId="20" w16cid:durableId="1132331677">
    <w:abstractNumId w:val="13"/>
  </w:num>
  <w:num w:numId="21" w16cid:durableId="838351741">
    <w:abstractNumId w:val="18"/>
  </w:num>
  <w:num w:numId="22" w16cid:durableId="110707862">
    <w:abstractNumId w:val="14"/>
  </w:num>
  <w:num w:numId="23" w16cid:durableId="757602460">
    <w:abstractNumId w:val="24"/>
  </w:num>
  <w:num w:numId="24" w16cid:durableId="2117938436">
    <w:abstractNumId w:val="21"/>
  </w:num>
  <w:num w:numId="25" w16cid:durableId="1157107522">
    <w:abstractNumId w:val="17"/>
  </w:num>
  <w:num w:numId="26" w16cid:durableId="1503277394">
    <w:abstractNumId w:val="12"/>
  </w:num>
  <w:num w:numId="27" w16cid:durableId="190159777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5BC0"/>
    <w:rsid w:val="0001588A"/>
    <w:rsid w:val="000340FD"/>
    <w:rsid w:val="00043596"/>
    <w:rsid w:val="00043CD6"/>
    <w:rsid w:val="0004452E"/>
    <w:rsid w:val="00052B9F"/>
    <w:rsid w:val="000E6D4A"/>
    <w:rsid w:val="000E7DF2"/>
    <w:rsid w:val="000F2DC5"/>
    <w:rsid w:val="001478E2"/>
    <w:rsid w:val="00181BD2"/>
    <w:rsid w:val="00181CFB"/>
    <w:rsid w:val="001B72A2"/>
    <w:rsid w:val="001E5CE2"/>
    <w:rsid w:val="00241E5A"/>
    <w:rsid w:val="00267ED9"/>
    <w:rsid w:val="00276818"/>
    <w:rsid w:val="002B70F6"/>
    <w:rsid w:val="002E42DF"/>
    <w:rsid w:val="0034214C"/>
    <w:rsid w:val="00351FB4"/>
    <w:rsid w:val="00360508"/>
    <w:rsid w:val="003727BD"/>
    <w:rsid w:val="00374B0A"/>
    <w:rsid w:val="003C69B4"/>
    <w:rsid w:val="00413F8B"/>
    <w:rsid w:val="00416864"/>
    <w:rsid w:val="00431863"/>
    <w:rsid w:val="00434269"/>
    <w:rsid w:val="00446487"/>
    <w:rsid w:val="00490DE4"/>
    <w:rsid w:val="00547EB8"/>
    <w:rsid w:val="00550E0E"/>
    <w:rsid w:val="00553829"/>
    <w:rsid w:val="00555AA6"/>
    <w:rsid w:val="0055688E"/>
    <w:rsid w:val="00560325"/>
    <w:rsid w:val="005B5C76"/>
    <w:rsid w:val="005B6189"/>
    <w:rsid w:val="00620F8F"/>
    <w:rsid w:val="0062256F"/>
    <w:rsid w:val="006617E5"/>
    <w:rsid w:val="006817CF"/>
    <w:rsid w:val="00684CC5"/>
    <w:rsid w:val="0068551F"/>
    <w:rsid w:val="006A61F8"/>
    <w:rsid w:val="006B362D"/>
    <w:rsid w:val="006B7EBD"/>
    <w:rsid w:val="006F402B"/>
    <w:rsid w:val="0070185D"/>
    <w:rsid w:val="007503AE"/>
    <w:rsid w:val="007F2049"/>
    <w:rsid w:val="007F2F22"/>
    <w:rsid w:val="008208D1"/>
    <w:rsid w:val="00854F12"/>
    <w:rsid w:val="008D28DB"/>
    <w:rsid w:val="008F1D69"/>
    <w:rsid w:val="009234CD"/>
    <w:rsid w:val="00950094"/>
    <w:rsid w:val="009909FE"/>
    <w:rsid w:val="009B1933"/>
    <w:rsid w:val="009E34DA"/>
    <w:rsid w:val="009F6D3C"/>
    <w:rsid w:val="00A12777"/>
    <w:rsid w:val="00A155C6"/>
    <w:rsid w:val="00A250F2"/>
    <w:rsid w:val="00A413ED"/>
    <w:rsid w:val="00A5664D"/>
    <w:rsid w:val="00A75E99"/>
    <w:rsid w:val="00A95B6A"/>
    <w:rsid w:val="00AB4729"/>
    <w:rsid w:val="00AD528E"/>
    <w:rsid w:val="00AE5EFB"/>
    <w:rsid w:val="00AF37A6"/>
    <w:rsid w:val="00B54ED3"/>
    <w:rsid w:val="00B8475F"/>
    <w:rsid w:val="00BA2089"/>
    <w:rsid w:val="00BA7A17"/>
    <w:rsid w:val="00BC19DA"/>
    <w:rsid w:val="00BD49D3"/>
    <w:rsid w:val="00BD5686"/>
    <w:rsid w:val="00BE7027"/>
    <w:rsid w:val="00C11FF6"/>
    <w:rsid w:val="00C21C79"/>
    <w:rsid w:val="00C352F7"/>
    <w:rsid w:val="00C56178"/>
    <w:rsid w:val="00C838D4"/>
    <w:rsid w:val="00C86524"/>
    <w:rsid w:val="00C90B16"/>
    <w:rsid w:val="00CC7B53"/>
    <w:rsid w:val="00D32D81"/>
    <w:rsid w:val="00D6254F"/>
    <w:rsid w:val="00D704A0"/>
    <w:rsid w:val="00DC679E"/>
    <w:rsid w:val="00DD01B1"/>
    <w:rsid w:val="00DE56CC"/>
    <w:rsid w:val="00DE5762"/>
    <w:rsid w:val="00DF56A0"/>
    <w:rsid w:val="00DF69B7"/>
    <w:rsid w:val="00E51D47"/>
    <w:rsid w:val="00E77428"/>
    <w:rsid w:val="00E8246B"/>
    <w:rsid w:val="00EB2EA8"/>
    <w:rsid w:val="00EE6F1A"/>
    <w:rsid w:val="00EF3602"/>
    <w:rsid w:val="00F052EF"/>
    <w:rsid w:val="00F42AC7"/>
    <w:rsid w:val="00F5173F"/>
    <w:rsid w:val="00F54C35"/>
    <w:rsid w:val="00F55683"/>
    <w:rsid w:val="00F66BF2"/>
    <w:rsid w:val="00F901CF"/>
    <w:rsid w:val="00FC1DBE"/>
    <w:rsid w:val="00FC5BC0"/>
    <w:rsid w:val="00FD482C"/>
    <w:rsid w:val="00FE6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763E9F"/>
  <w15:docId w15:val="{A63AE953-66EB-43E3-9FD3-ED8C04F77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itka Display" w:eastAsiaTheme="minorHAnsi" w:hAnsi="Sitka Display" w:cs="Times New Roman (Textkörper CS)"/>
        <w:spacing w:val="4"/>
        <w:sz w:val="21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5762"/>
    <w:pPr>
      <w:spacing w:after="0" w:line="270" w:lineRule="atLeast"/>
    </w:pPr>
  </w:style>
  <w:style w:type="paragraph" w:styleId="Nagwek1">
    <w:name w:val="heading 1"/>
    <w:basedOn w:val="Normalny"/>
    <w:next w:val="Text"/>
    <w:link w:val="Nagwek1Znak"/>
    <w:uiPriority w:val="9"/>
    <w:qFormat/>
    <w:rsid w:val="00684CC5"/>
    <w:pPr>
      <w:numPr>
        <w:numId w:val="1"/>
      </w:numPr>
      <w:spacing w:before="480" w:after="160"/>
      <w:ind w:left="1065"/>
      <w:outlineLvl w:val="0"/>
    </w:pPr>
    <w:rPr>
      <w:b/>
      <w:sz w:val="24"/>
    </w:rPr>
  </w:style>
  <w:style w:type="paragraph" w:styleId="Nagwek2">
    <w:name w:val="heading 2"/>
    <w:basedOn w:val="Normalny"/>
    <w:next w:val="Text"/>
    <w:link w:val="Nagwek2Znak"/>
    <w:uiPriority w:val="9"/>
    <w:unhideWhenUsed/>
    <w:qFormat/>
    <w:rsid w:val="00684CC5"/>
    <w:pPr>
      <w:numPr>
        <w:ilvl w:val="1"/>
        <w:numId w:val="1"/>
      </w:numPr>
      <w:spacing w:before="480" w:after="160"/>
      <w:outlineLvl w:val="1"/>
    </w:pPr>
    <w:rPr>
      <w:b/>
    </w:rPr>
  </w:style>
  <w:style w:type="paragraph" w:styleId="Nagwek3">
    <w:name w:val="heading 3"/>
    <w:basedOn w:val="Normalny"/>
    <w:next w:val="Text"/>
    <w:link w:val="Nagwek3Znak"/>
    <w:uiPriority w:val="9"/>
    <w:unhideWhenUsed/>
    <w:qFormat/>
    <w:rsid w:val="00684CC5"/>
    <w:pPr>
      <w:numPr>
        <w:ilvl w:val="2"/>
        <w:numId w:val="1"/>
      </w:numPr>
      <w:spacing w:before="480" w:after="160"/>
      <w:outlineLvl w:val="2"/>
    </w:pPr>
    <w:rPr>
      <w:b/>
    </w:rPr>
  </w:style>
  <w:style w:type="paragraph" w:styleId="Nagwek4">
    <w:name w:val="heading 4"/>
    <w:basedOn w:val="Normalny"/>
    <w:next w:val="Text"/>
    <w:link w:val="Nagwek4Znak"/>
    <w:uiPriority w:val="9"/>
    <w:unhideWhenUsed/>
    <w:rsid w:val="00DE5762"/>
    <w:pPr>
      <w:keepNext/>
      <w:keepLines/>
      <w:numPr>
        <w:ilvl w:val="3"/>
        <w:numId w:val="1"/>
      </w:numPr>
      <w:spacing w:before="480" w:after="160"/>
      <w:outlineLvl w:val="3"/>
    </w:pPr>
    <w:rPr>
      <w:rFonts w:eastAsiaTheme="majorEastAsia" w:cstheme="majorBidi"/>
      <w:b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unhideWhenUsed/>
    <w:rsid w:val="00DE5762"/>
    <w:pPr>
      <w:keepNext/>
      <w:keepLines/>
      <w:numPr>
        <w:ilvl w:val="4"/>
        <w:numId w:val="1"/>
      </w:numPr>
      <w:spacing w:before="480" w:after="160"/>
      <w:outlineLvl w:val="4"/>
    </w:pPr>
    <w:rPr>
      <w:rFonts w:eastAsiaTheme="majorEastAsia" w:cstheme="majorBidi"/>
      <w:b/>
      <w:color w:val="000000" w:themeColor="text1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rsid w:val="00DE5762"/>
    <w:pPr>
      <w:keepNext/>
      <w:keepLines/>
      <w:numPr>
        <w:ilvl w:val="5"/>
        <w:numId w:val="1"/>
      </w:numPr>
      <w:spacing w:before="40"/>
      <w:outlineLvl w:val="5"/>
    </w:pPr>
    <w:rPr>
      <w:rFonts w:eastAsiaTheme="majorEastAsia" w:cstheme="majorBidi"/>
      <w:color w:val="000000" w:themeColor="text1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DE5762"/>
    <w:pPr>
      <w:keepNext/>
      <w:keepLines/>
      <w:numPr>
        <w:ilvl w:val="6"/>
        <w:numId w:val="1"/>
      </w:numPr>
      <w:spacing w:before="40"/>
      <w:outlineLvl w:val="6"/>
    </w:pPr>
    <w:rPr>
      <w:rFonts w:eastAsiaTheme="majorEastAsia" w:cstheme="majorBidi"/>
      <w:iCs/>
      <w:color w:val="00137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DE5762"/>
    <w:pPr>
      <w:keepNext/>
      <w:keepLines/>
      <w:numPr>
        <w:ilvl w:val="7"/>
        <w:numId w:val="1"/>
      </w:numPr>
      <w:spacing w:before="40"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DE5762"/>
    <w:pPr>
      <w:keepNext/>
      <w:keepLines/>
      <w:numPr>
        <w:ilvl w:val="8"/>
        <w:numId w:val="1"/>
      </w:numPr>
      <w:spacing w:before="40"/>
      <w:outlineLvl w:val="8"/>
    </w:pPr>
    <w:rPr>
      <w:rFonts w:eastAsiaTheme="majorEastAsia" w:cstheme="majorBidi"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551F"/>
    <w:pPr>
      <w:tabs>
        <w:tab w:val="center" w:pos="4536"/>
        <w:tab w:val="right" w:pos="9072"/>
      </w:tabs>
    </w:pPr>
    <w:rPr>
      <w:color w:val="808080" w:themeColor="background1" w:themeShade="80"/>
    </w:rPr>
  </w:style>
  <w:style w:type="character" w:customStyle="1" w:styleId="NagwekZnak">
    <w:name w:val="Nagłówek Znak"/>
    <w:basedOn w:val="Domylnaczcionkaakapitu"/>
    <w:link w:val="Nagwek"/>
    <w:uiPriority w:val="99"/>
    <w:rsid w:val="0068551F"/>
    <w:rPr>
      <w:color w:val="808080" w:themeColor="background1" w:themeShade="80"/>
      <w:spacing w:val="4"/>
      <w:sz w:val="20"/>
    </w:rPr>
  </w:style>
  <w:style w:type="paragraph" w:styleId="Stopka">
    <w:name w:val="footer"/>
    <w:basedOn w:val="Normalny"/>
    <w:link w:val="StopkaZnak"/>
    <w:uiPriority w:val="99"/>
    <w:unhideWhenUsed/>
    <w:rsid w:val="0068551F"/>
    <w:pPr>
      <w:jc w:val="right"/>
    </w:pPr>
  </w:style>
  <w:style w:type="character" w:customStyle="1" w:styleId="StopkaZnak">
    <w:name w:val="Stopka Znak"/>
    <w:basedOn w:val="Domylnaczcionkaakapitu"/>
    <w:link w:val="Stopka"/>
    <w:uiPriority w:val="99"/>
    <w:rsid w:val="0068551F"/>
    <w:rPr>
      <w:spacing w:val="4"/>
      <w:sz w:val="20"/>
    </w:rPr>
  </w:style>
  <w:style w:type="paragraph" w:customStyle="1" w:styleId="Text">
    <w:name w:val="Text"/>
    <w:basedOn w:val="Normalny"/>
    <w:qFormat/>
    <w:rsid w:val="00684CC5"/>
    <w:pPr>
      <w:spacing w:after="160"/>
    </w:pPr>
  </w:style>
  <w:style w:type="character" w:customStyle="1" w:styleId="Nagwek1Znak">
    <w:name w:val="Nagłówek 1 Znak"/>
    <w:basedOn w:val="Domylnaczcionkaakapitu"/>
    <w:link w:val="Nagwek1"/>
    <w:uiPriority w:val="9"/>
    <w:rsid w:val="00684CC5"/>
    <w:rPr>
      <w:rFonts w:ascii="Sitka Display" w:hAnsi="Sitka Display"/>
      <w:b/>
      <w:spacing w:val="4"/>
      <w:sz w:val="24"/>
    </w:rPr>
  </w:style>
  <w:style w:type="character" w:customStyle="1" w:styleId="Nagwek2Znak">
    <w:name w:val="Nagłówek 2 Znak"/>
    <w:basedOn w:val="Domylnaczcionkaakapitu"/>
    <w:link w:val="Nagwek2"/>
    <w:uiPriority w:val="9"/>
    <w:rsid w:val="00684CC5"/>
    <w:rPr>
      <w:rFonts w:ascii="Sitka Display" w:hAnsi="Sitka Display"/>
      <w:b/>
      <w:spacing w:val="4"/>
      <w:sz w:val="20"/>
    </w:rPr>
  </w:style>
  <w:style w:type="character" w:customStyle="1" w:styleId="Nagwek3Znak">
    <w:name w:val="Nagłówek 3 Znak"/>
    <w:basedOn w:val="Domylnaczcionkaakapitu"/>
    <w:link w:val="Nagwek3"/>
    <w:uiPriority w:val="9"/>
    <w:rsid w:val="00684CC5"/>
    <w:rPr>
      <w:rFonts w:ascii="Sitka Display" w:hAnsi="Sitka Display"/>
      <w:b/>
      <w:spacing w:val="4"/>
      <w:sz w:val="20"/>
    </w:rPr>
  </w:style>
  <w:style w:type="character" w:customStyle="1" w:styleId="Nagwek4Znak">
    <w:name w:val="Nagłówek 4 Znak"/>
    <w:basedOn w:val="Domylnaczcionkaakapitu"/>
    <w:link w:val="Nagwek4"/>
    <w:uiPriority w:val="9"/>
    <w:rsid w:val="00DE5762"/>
    <w:rPr>
      <w:rFonts w:ascii="Sitka Display" w:eastAsiaTheme="majorEastAsia" w:hAnsi="Sitka Display" w:cstheme="majorBidi"/>
      <w:b/>
      <w:iCs/>
      <w:color w:val="000000" w:themeColor="text1"/>
      <w:spacing w:val="4"/>
      <w:sz w:val="20"/>
    </w:rPr>
  </w:style>
  <w:style w:type="character" w:customStyle="1" w:styleId="Nagwek5Znak">
    <w:name w:val="Nagłówek 5 Znak"/>
    <w:basedOn w:val="Domylnaczcionkaakapitu"/>
    <w:link w:val="Nagwek5"/>
    <w:uiPriority w:val="9"/>
    <w:rsid w:val="00DE5762"/>
    <w:rPr>
      <w:rFonts w:ascii="Sitka Display" w:eastAsiaTheme="majorEastAsia" w:hAnsi="Sitka Display" w:cstheme="majorBidi"/>
      <w:b/>
      <w:color w:val="000000" w:themeColor="text1"/>
      <w:spacing w:val="4"/>
      <w:sz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DE5762"/>
    <w:rPr>
      <w:rFonts w:ascii="Sitka Display" w:eastAsiaTheme="majorEastAsia" w:hAnsi="Sitka Display" w:cstheme="majorBidi"/>
      <w:color w:val="000000" w:themeColor="text1"/>
      <w:spacing w:val="4"/>
      <w:sz w:val="2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DE5762"/>
    <w:rPr>
      <w:rFonts w:ascii="Sitka Display" w:eastAsiaTheme="majorEastAsia" w:hAnsi="Sitka Display" w:cstheme="majorBidi"/>
      <w:iCs/>
      <w:color w:val="001370" w:themeColor="accent1" w:themeShade="7F"/>
      <w:spacing w:val="4"/>
      <w:sz w:val="2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DE5762"/>
    <w:rPr>
      <w:rFonts w:ascii="Sitka Display" w:eastAsiaTheme="majorEastAsia" w:hAnsi="Sitka Display" w:cstheme="majorBidi"/>
      <w:color w:val="272727" w:themeColor="text1" w:themeTint="D8"/>
      <w:spacing w:val="4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DE5762"/>
    <w:rPr>
      <w:rFonts w:ascii="Sitka Display" w:eastAsiaTheme="majorEastAsia" w:hAnsi="Sitka Display" w:cstheme="majorBidi"/>
      <w:iCs/>
      <w:color w:val="272727" w:themeColor="text1" w:themeTint="D8"/>
      <w:spacing w:val="4"/>
      <w:sz w:val="21"/>
      <w:szCs w:val="21"/>
    </w:rPr>
  </w:style>
  <w:style w:type="paragraph" w:customStyle="1" w:styleId="Bullet">
    <w:name w:val="Bullet"/>
    <w:basedOn w:val="Text"/>
    <w:qFormat/>
    <w:rsid w:val="00684CC5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qFormat/>
    <w:rsid w:val="00374B0A"/>
    <w:pPr>
      <w:spacing w:line="144" w:lineRule="atLeast"/>
      <w:jc w:val="both"/>
    </w:pPr>
    <w:rPr>
      <w:sz w:val="12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74B0A"/>
    <w:rPr>
      <w:spacing w:val="4"/>
      <w:sz w:val="12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32D81"/>
    <w:rPr>
      <w:vertAlign w:val="superscript"/>
    </w:rPr>
  </w:style>
  <w:style w:type="paragraph" w:styleId="Spistreci1">
    <w:name w:val="toc 1"/>
    <w:basedOn w:val="Normalny"/>
    <w:next w:val="Normalny"/>
    <w:autoRedefine/>
    <w:uiPriority w:val="39"/>
    <w:unhideWhenUsed/>
    <w:rsid w:val="00560325"/>
    <w:pPr>
      <w:pBdr>
        <w:top w:val="single" w:sz="2" w:space="1" w:color="auto"/>
        <w:between w:val="single" w:sz="2" w:space="1" w:color="auto"/>
      </w:pBdr>
      <w:tabs>
        <w:tab w:val="left" w:pos="567"/>
        <w:tab w:val="right" w:pos="9061"/>
      </w:tabs>
      <w:spacing w:before="320" w:after="160"/>
      <w:ind w:left="567" w:hanging="567"/>
    </w:pPr>
    <w:rPr>
      <w:b/>
      <w:noProof/>
    </w:rPr>
  </w:style>
  <w:style w:type="paragraph" w:styleId="Spistreci2">
    <w:name w:val="toc 2"/>
    <w:basedOn w:val="Normalny"/>
    <w:next w:val="Normalny"/>
    <w:autoRedefine/>
    <w:uiPriority w:val="39"/>
    <w:unhideWhenUsed/>
    <w:rsid w:val="00560325"/>
    <w:pPr>
      <w:tabs>
        <w:tab w:val="left" w:pos="567"/>
        <w:tab w:val="right" w:pos="9061"/>
      </w:tabs>
      <w:spacing w:before="40" w:after="220"/>
      <w:ind w:left="567" w:hanging="567"/>
    </w:pPr>
  </w:style>
  <w:style w:type="paragraph" w:styleId="Spistreci3">
    <w:name w:val="toc 3"/>
    <w:basedOn w:val="Normalny"/>
    <w:next w:val="Normalny"/>
    <w:autoRedefine/>
    <w:uiPriority w:val="39"/>
    <w:unhideWhenUsed/>
    <w:rsid w:val="00560325"/>
    <w:pPr>
      <w:tabs>
        <w:tab w:val="left" w:pos="567"/>
        <w:tab w:val="right" w:pos="9061"/>
      </w:tabs>
      <w:spacing w:before="40" w:after="220"/>
      <w:ind w:left="567" w:hanging="567"/>
    </w:pPr>
  </w:style>
  <w:style w:type="character" w:styleId="Hipercze">
    <w:name w:val="Hyperlink"/>
    <w:basedOn w:val="Domylnaczcionkaakapitu"/>
    <w:uiPriority w:val="99"/>
    <w:unhideWhenUsed/>
    <w:rsid w:val="00560325"/>
    <w:rPr>
      <w:color w:val="000000" w:themeColor="hyperlink"/>
      <w:u w:val="single"/>
    </w:rPr>
  </w:style>
  <w:style w:type="paragraph" w:customStyle="1" w:styleId="LYNXTextLetter">
    <w:name w:val="LYNX Text Letter"/>
    <w:basedOn w:val="Text"/>
    <w:qFormat/>
    <w:rsid w:val="00684CC5"/>
    <w:pPr>
      <w:jc w:val="both"/>
    </w:pPr>
  </w:style>
  <w:style w:type="paragraph" w:styleId="Tytu">
    <w:name w:val="Title"/>
    <w:basedOn w:val="Normalny"/>
    <w:link w:val="TytuZnak"/>
    <w:uiPriority w:val="10"/>
    <w:qFormat/>
    <w:rsid w:val="00684CC5"/>
    <w:pPr>
      <w:spacing w:line="560" w:lineRule="atLeast"/>
    </w:pPr>
    <w:rPr>
      <w:b/>
      <w:spacing w:val="28"/>
      <w:sz w:val="46"/>
      <w:szCs w:val="46"/>
    </w:rPr>
  </w:style>
  <w:style w:type="character" w:customStyle="1" w:styleId="TytuZnak">
    <w:name w:val="Tytuł Znak"/>
    <w:basedOn w:val="Domylnaczcionkaakapitu"/>
    <w:link w:val="Tytu"/>
    <w:uiPriority w:val="10"/>
    <w:rsid w:val="00684CC5"/>
    <w:rPr>
      <w:rFonts w:ascii="Sitka Display" w:hAnsi="Sitka Display"/>
      <w:b/>
      <w:spacing w:val="28"/>
      <w:sz w:val="46"/>
      <w:szCs w:val="46"/>
    </w:rPr>
  </w:style>
  <w:style w:type="paragraph" w:styleId="Podtytu">
    <w:name w:val="Subtitle"/>
    <w:basedOn w:val="Normalny"/>
    <w:link w:val="PodtytuZnak"/>
    <w:uiPriority w:val="11"/>
    <w:qFormat/>
    <w:rsid w:val="00684CC5"/>
    <w:pPr>
      <w:spacing w:line="560" w:lineRule="atLeast"/>
    </w:pPr>
    <w:rPr>
      <w:spacing w:val="28"/>
      <w:sz w:val="46"/>
      <w:szCs w:val="46"/>
    </w:rPr>
  </w:style>
  <w:style w:type="character" w:customStyle="1" w:styleId="PodtytuZnak">
    <w:name w:val="Podtytuł Znak"/>
    <w:basedOn w:val="Domylnaczcionkaakapitu"/>
    <w:link w:val="Podtytu"/>
    <w:uiPriority w:val="11"/>
    <w:rsid w:val="00684CC5"/>
    <w:rPr>
      <w:rFonts w:ascii="Sitka Display" w:hAnsi="Sitka Display"/>
      <w:spacing w:val="28"/>
      <w:sz w:val="46"/>
      <w:szCs w:val="46"/>
    </w:rPr>
  </w:style>
  <w:style w:type="table" w:styleId="Tabela-Siatka">
    <w:name w:val="Table Grid"/>
    <w:basedOn w:val="Standardowy"/>
    <w:uiPriority w:val="39"/>
    <w:rsid w:val="00FE61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bs">
    <w:name w:val="[Einf. Abs.]"/>
    <w:basedOn w:val="Normalny"/>
    <w:uiPriority w:val="99"/>
    <w:rsid w:val="00A155C6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pacing w:val="0"/>
      <w:sz w:val="24"/>
      <w:szCs w:val="24"/>
      <w14:ligatures w14:val="standardContextua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155C6"/>
    <w:rPr>
      <w:color w:val="605E5C"/>
      <w:shd w:val="clear" w:color="auto" w:fill="E1DFDD"/>
    </w:rPr>
  </w:style>
  <w:style w:type="paragraph" w:customStyle="1" w:styleId="LYNXLettersmallText">
    <w:name w:val="LYNX Letter small Text"/>
    <w:basedOn w:val="Normalny"/>
    <w:qFormat/>
    <w:rsid w:val="00A155C6"/>
    <w:rPr>
      <w:rFonts w:cs="Sitka Display"/>
      <w:sz w:val="17"/>
      <w:szCs w:val="17"/>
      <w:lang w:val="en-US"/>
    </w:rPr>
  </w:style>
  <w:style w:type="character" w:styleId="Numerstrony">
    <w:name w:val="page number"/>
    <w:basedOn w:val="Domylnaczcionkaakapitu"/>
    <w:uiPriority w:val="99"/>
    <w:semiHidden/>
    <w:unhideWhenUsed/>
    <w:rsid w:val="00684CC5"/>
  </w:style>
  <w:style w:type="numbering" w:customStyle="1" w:styleId="AktuelleListe1">
    <w:name w:val="Aktuelle Liste1"/>
    <w:uiPriority w:val="99"/>
    <w:rsid w:val="00684CC5"/>
    <w:pPr>
      <w:numPr>
        <w:numId w:val="19"/>
      </w:numPr>
    </w:pPr>
  </w:style>
  <w:style w:type="numbering" w:customStyle="1" w:styleId="AktuelleListe2">
    <w:name w:val="Aktuelle Liste2"/>
    <w:uiPriority w:val="99"/>
    <w:rsid w:val="00684CC5"/>
    <w:pPr>
      <w:numPr>
        <w:numId w:val="20"/>
      </w:numPr>
    </w:pPr>
  </w:style>
  <w:style w:type="paragraph" w:styleId="NormalnyWeb">
    <w:name w:val="Normal (Web)"/>
    <w:basedOn w:val="Normalny"/>
    <w:uiPriority w:val="99"/>
    <w:semiHidden/>
    <w:unhideWhenUsed/>
    <w:rsid w:val="006617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pacing w:val="0"/>
      <w:sz w:val="24"/>
      <w:szCs w:val="24"/>
      <w:lang w:val="de-AT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96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burmeister\AppData\Local\Temp\Temp1_Letterhead.zip\Letterhead\Budapest\Budapest_DE.dotx" TargetMode="External"/></Relationships>
</file>

<file path=word/theme/theme1.xml><?xml version="1.0" encoding="utf-8"?>
<a:theme xmlns:a="http://schemas.openxmlformats.org/drawingml/2006/main" name="Office">
  <a:themeElements>
    <a:clrScheme name="Benutzerdefiniert 100">
      <a:dk1>
        <a:sysClr val="windowText" lastClr="000000"/>
      </a:dk1>
      <a:lt1>
        <a:sysClr val="window" lastClr="FFFFFF"/>
      </a:lt1>
      <a:dk2>
        <a:srgbClr val="7F7F7F"/>
      </a:dk2>
      <a:lt2>
        <a:srgbClr val="F2F2F2"/>
      </a:lt2>
      <a:accent1>
        <a:srgbClr val="0028E1"/>
      </a:accent1>
      <a:accent2>
        <a:srgbClr val="7F7F7F"/>
      </a:accent2>
      <a:accent3>
        <a:srgbClr val="A5A5A5"/>
      </a:accent3>
      <a:accent4>
        <a:srgbClr val="BFBFBF"/>
      </a:accent4>
      <a:accent5>
        <a:srgbClr val="D8D8D8"/>
      </a:accent5>
      <a:accent6>
        <a:srgbClr val="F2F2F2"/>
      </a:accent6>
      <a:hlink>
        <a:srgbClr val="000000"/>
      </a:hlink>
      <a:folHlink>
        <a:srgbClr val="000000"/>
      </a:folHlink>
    </a:clrScheme>
    <a:fontScheme name="Benutzerdefiniert 74">
      <a:majorFont>
        <a:latin typeface="Georgia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EDDA8B-138C-4706-B48B-46206B77B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Budapest_DE</Template>
  <TotalTime>60</TotalTime>
  <Pages>4</Pages>
  <Words>388</Words>
  <Characters>2330</Characters>
  <Application>Microsoft Office Word</Application>
  <DocSecurity>0</DocSecurity>
  <Lines>19</Lines>
  <Paragraphs>5</Paragraphs>
  <ScaleCrop>false</ScaleCrop>
  <HeadingPairs>
    <vt:vector size="8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4" baseType="lpstr">
      <vt:lpstr>Titel</vt:lpstr>
      <vt:lpstr>Titel</vt:lpstr>
      <vt:lpstr>Titel</vt:lpstr>
      <vt:lpstr>Titel</vt:lpstr>
    </vt:vector>
  </TitlesOfParts>
  <Company>bnt</Company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</dc:title>
  <dc:creator>bnt</dc:creator>
  <cp:lastModifiedBy>Aleksandra Siech</cp:lastModifiedBy>
  <cp:revision>12</cp:revision>
  <cp:lastPrinted>2026-02-14T20:36:00Z</cp:lastPrinted>
  <dcterms:created xsi:type="dcterms:W3CDTF">2026-02-13T19:54:00Z</dcterms:created>
  <dcterms:modified xsi:type="dcterms:W3CDTF">2026-02-18T16:33:00Z</dcterms:modified>
</cp:coreProperties>
</file>